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4789" w:right="0" w:firstLine="0"/>
      </w:pPr>
      <w:r/>
      <w:r>
        <w:rPr sz="28" baseline="0" dirty="0">
          <w:jc w:val="left"/>
          <w:rFonts w:ascii="Calibri,Bold" w:hAnsi="Calibri,Bold" w:cs="Calibri,Bold"/>
          <w:b/>
          <w:bCs/>
          <w:color w:val="000000"/>
          <w:sz w:val="28"/>
          <w:szCs w:val="28"/>
        </w:rPr>
        <w:t>DAFTAR ISI  </w:t>
      </w:r>
      <w:r/>
    </w:p>
    <w:p>
      <w:pPr>
        <w:spacing w:after="1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14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Kata Pengantar 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09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Daftar 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PEN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AHULUAN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1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Latar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Identifikasi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masalah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Metode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 Tujuan dan Kegunaan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E. Out put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F. Sistematika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G. Keanggotaan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II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Kajian Teoritis dan Prak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Empiris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8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08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Kajian Teorit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Kajian Terhadap No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30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Kajian pene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apan no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30 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 Kajian terhadap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mplika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terhadap keuangan nega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34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</w:tabs>
        <w:spacing w:before="175" w:after="0" w:line="309" w:lineRule="exact"/>
        <w:ind w:left="2443" w:right="1573" w:hanging="1523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6025641</wp:posOffset>
            </wp:positionH>
            <wp:positionV relativeFrom="line">
              <wp:posOffset>153924</wp:posOffset>
            </wp:positionV>
            <wp:extent cx="287719" cy="254506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6025641" y="7539864"/>
                      <a:ext cx="173419" cy="1402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20" w:lineRule="exact"/>
                          <w:ind w:left="0" w:right="0" w:firstLine="0"/>
                        </w:pPr>
                        <w:r>
                          <w:rPr sz="22" baseline="0" dirty="0">
                            <w:jc w:val="left"/>
                            <w:rFonts w:ascii="Calibri,Bold" w:hAnsi="Calibri,Bold" w:cs="Calibri,Bold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36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III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EVALUA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S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 DAN ANALISIS PERATURAN PERUN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ANG-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UNDANGAN TER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AIT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69" w:after="0" w:line="508" w:lineRule="exact"/>
        <w:ind w:left="920" w:right="1573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Evaluas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UU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o.1 Tahun 1973 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36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</w:t>
      </w:r>
      <w:r>
        <w:rPr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</w:t>
      </w:r>
      <w:r>
        <w:rPr>
          <w:rFonts w:ascii="Arial" w:hAnsi="Arial" w:cs="Arial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Konvensi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Laut Inte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nasional 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40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</w:t>
      </w:r>
      <w:r>
        <w:rPr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</w:t>
      </w:r>
      <w:r>
        <w:rPr>
          <w:rFonts w:ascii="Arial" w:hAnsi="Arial" w:cs="Arial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Perundang-undangan Nasional 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47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191"/>
        </w:tabs>
        <w:spacing w:before="240" w:after="0" w:line="223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IV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LANDASAN FILOSOFIS, SO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4"/>
          <w:sz w:val="22"/>
          <w:szCs w:val="22"/>
        </w:rPr>
        <w:t>S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IOLOGIS DAN YURI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IS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51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Landasan Filo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ofis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51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Landasan Yuridis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51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Landasan Sosio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ogis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53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 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Jangkauan dan Ruang Lingkup Pengaturan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55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Sasaran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55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Jangkauan 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55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Ruang Lingkup Pengatu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55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VI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PEN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TUP 	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60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Simpulan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60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8968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Saran/Rekomendasi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61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443"/>
          <w:tab w:val="left" w:pos="9191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71" w:after="0" w:line="311" w:lineRule="exact"/>
        <w:ind w:left="2359" w:right="1573" w:hanging="1439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LAMPIRAN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: Draf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Awal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UU Perubahan UU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o.1 Tahun 1973 tentang Landas  </w:t>
      </w:r>
      <w:r>
        <w:br w:type="textWrapping" w:clear="all"/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10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I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449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ENDAHULUAN  </w:t>
      </w:r>
      <w:r/>
    </w:p>
    <w:p>
      <w:pPr>
        <w:spacing w:after="6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9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Latar Belakang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 negara kepulauan terbesar di dunia,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memiliki luas perairan 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 dua perti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dari seluruh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nasionaln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 total Perairan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adalah 5,8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juta km perse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i, dengan perincian sebagai berikut :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seluas 0,3 juta km perse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i;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2,8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i;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Eksklusif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2,7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i.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posisi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strate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benua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diapit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diapit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mudra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Hindia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Pasifik.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luas,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non-ha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posisn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strate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perlintasan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 antar negara di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dunia. Selain daripada itu potensi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min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 bumi 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terdapat di dasar laut dan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sekeliling kepulauan baru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saja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telah dieksplorasi dan dieksploitasi.  Kondisi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aimana terurai di 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status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Kepulauan. 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akuan status sebagai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kepulauan telah tercantum di dalam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 dar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PBB tentang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United Nations Convention on the Law of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Sea;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UNCLOS,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82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Tahun1985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esahan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kedaulatan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kekayaan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permukaan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udara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kolom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diakui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terbuka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seluas-luasn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untuk dimanfaatkan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penin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katan kesejahteraan seluruh rak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Tindakan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didukung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signifikan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melindungi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beserta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eksistensi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74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meliputi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materi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struktur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sarana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prasarana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penaatan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materi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berkelanjutan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sejalan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perkembangan ilmu pengetahuan dan teknologi.  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hukum nasional 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sejalan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hubungan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forum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ditandai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kesepakatan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kup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bilateral,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ional,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tataran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materi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kelautan juga diperlukan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 sesuai dengan perkembangan baru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diperkenalkan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Konvensi PBB tentang 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 satu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bidang kelautan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ukum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lahir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21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berlaku secara resmi pada tahun 1994.   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sumber-sumber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dasar laut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 dan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 bumi,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dikuatkan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Eksklusif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EE)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aut1982,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telah menetapkan hak berdaulat Republik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 sumber-sumber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dan non-ha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sampai sejauh 200 mil diukur dar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segala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sekali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us,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aitu: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dan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 Ekonomi Eksklusif. 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755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Sementara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menetapkan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alternatif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diklaim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pantai.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alternatif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horizontal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kal;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vertical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bukti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keterkaitan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natural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prolongation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dipilih,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diperbolehkan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 dari 350 mil laut diukur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digunakan untuk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ukur lebar laut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membuka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peluang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 </w:t>
      </w: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menetapkan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untuk penetapan landas kontinen lebih dari 200 mil laut akan sangat terbuka apabila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mampu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mengajukan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didasari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bukti-bukti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lain dan dapat me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akinkan Sekretariat Jenderal PBB. Oleh karena itu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ditunjang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bukti-bukti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 penelitian ilmiah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kondisi dasar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dilakukan oleh berbagai instansi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 untuk mendukung klaim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terhadap landas kontinen di luar 200 mil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kepulauan,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Samudera Hindia dan Samudera Pasifik.  </w:t>
      </w:r>
      <w:r/>
    </w:p>
    <w:p>
      <w:pPr>
        <w:rPr>
          <w:rFonts w:ascii="Times New Roman" w:hAnsi="Times New Roman" w:cs="Times New Roman"/>
          <w:color w:val="010302"/>
        </w:rPr>
        <w:spacing w:before="222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Hasil-hasil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ditindaklanjuti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 sebagai justifikasin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hal ini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Nomor.1 Tahun 1973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diubah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baru dalam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menuntut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justifikasi ilmiah dalam bentuk naskah akademik rancangan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untuk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ubah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9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asalahan 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uraian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permasalahan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dihadapi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7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dapat diidentifikasikan sebagai berikut: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5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?  </w:t>
      </w:r>
      <w:r/>
    </w:p>
    <w:p>
      <w:pPr>
        <w:rPr>
          <w:rFonts w:ascii="Times New Roman" w:hAnsi="Times New Roman" w:cs="Times New Roman"/>
          <w:color w:val="010302"/>
        </w:rPr>
        <w:spacing w:before="155" w:after="0" w:line="413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Bukti-bukti ilmiah apasajakah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seharusn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disiapkan untuk 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umen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kepulauan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5" w:lineRule="exact"/>
        <w:ind w:left="840" w:right="888" w:firstLine="0"/>
        <w:jc w:val="right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manasajakah dari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perlu diubah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disesuaikan dengan ketentuan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landas kontinen menurut Kon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ensi Huku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1639" w:right="808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?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apasajakah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ditambahkan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?  </w:t>
      </w:r>
      <w:r/>
    </w:p>
    <w:p>
      <w:pPr>
        <w:rPr>
          <w:rFonts w:ascii="Times New Roman" w:hAnsi="Times New Roman" w:cs="Times New Roman"/>
          <w:color w:val="010302"/>
        </w:rPr>
        <w:spacing w:before="155" w:after="0" w:line="413" w:lineRule="exact"/>
        <w:ind w:left="1639" w:right="80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perundang-undangan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manasajakah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terkena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dampak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?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5" w:lineRule="exact"/>
        <w:ind w:left="1639" w:right="80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sasaran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diwujudkan,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kauan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kup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 ?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b/>
          <w:bCs/>
          <w:color w:val="000000"/>
          <w:spacing w:val="6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Tujuan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dan Kegunaan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5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Tujuan dari 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 naskah akademik ini adalah :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2" w:lineRule="exact"/>
        <w:ind w:left="1639" w:right="810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Merumuskan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urgensi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3" w:lineRule="exact"/>
        <w:ind w:left="1639" w:right="809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 bukti-bukti ilmiah untuk mendukung 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umen Republik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dalam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pengajuan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lurus kepulauan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2" w:after="0" w:line="412" w:lineRule="exact"/>
        <w:ind w:left="1639" w:right="812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rumusan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saja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ditambahkan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UU No.1 Tahun 1973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Merumuskan peraturan perundang-undan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terkait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5" w:lineRule="exact"/>
        <w:ind w:left="1639" w:right="808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Merumuskan sasaran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akan diwujudkan, arah dan 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kauan serta ruang 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kup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pengaturan.  </w:t>
      </w:r>
      <w:r/>
    </w:p>
    <w:p>
      <w:pPr>
        <w:rPr>
          <w:rFonts w:ascii="Times New Roman" w:hAnsi="Times New Roman" w:cs="Times New Roman"/>
          <w:color w:val="010302"/>
        </w:rPr>
        <w:spacing w:before="217" w:after="0" w:line="415" w:lineRule="exact"/>
        <w:ind w:left="920" w:right="81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 naskah akademik ini adalah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bahan acuan atau referensi 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RUU 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Kontinen.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Metodologi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753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pendekatan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multidisipliner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melibatkan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ilmu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permasalahan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Pembahasan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semua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diarahkan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normatif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</w:p>
    <w:p>
      <w:pPr>
        <w:spacing w:after="1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dirumuskan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didalam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1982. Untuk  it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metode penelitian normatif dilakukan melalui studi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termuat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pasal-pasal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diharapkan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ditemukan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persamaan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mengakomodasikan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perubahan-perubahan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selama empat dekade sejak lahirn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1973. 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Hasil-hasil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aspek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dilakukan oleh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lemba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penelitian, seperti : 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D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SH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DROS-TN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BAKOSURTANAL</w:t>
      </w:r>
      <w:r>
        <w:rPr sz="24" baseline="0" dirty="0">
          <w:jc w:val="left"/>
          <w:rFonts w:ascii="Times New Roman" w:hAnsi="Times New Roman" w:cs="Times New Roman"/>
          <w:color w:val="000000"/>
          <w:spacing w:val="1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lain-lain,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disajikan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justifikasi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perluasan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di luar 200  mil laut.  Peraturan perundang-undangan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terkait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diteliti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konsistensin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tatacara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 : Undang-Undang Mi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 dan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terkait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Outpu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3" w:lineRule="exact"/>
        <w:ind w:left="920" w:right="809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Tersusunn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Rancan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Siste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atika Laporan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3" w:lineRule="exact"/>
        <w:ind w:left="920" w:right="74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sistematika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Menteri Hukum dan HAM Republik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Nomor: M-HH-01.PP.01.01 Tahu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2008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Pedoman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Adapun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aporan disajikan dengan sistematika sebagai berikut: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 Pendahuluan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atar Belakang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dentifikasi Permasalahan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Tujuan dan 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 Naskah Akademik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Metodolo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Output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2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Sistimatika laporan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2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otaan Tim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:  KAJ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TEOR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DAN PRAKT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 EMP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 teoritis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 terhadap prinsip-prinsip 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 norma hukum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 terhadap implementasi serta permasalahan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dihadapi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156" w:after="0" w:line="412" w:lineRule="exact"/>
        <w:ind w:left="2359" w:right="808" w:hanging="72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implikasi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norma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 dan beban keuan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 II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 EVA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ANAL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PERATURAN PERUNDANG-UNDANGAN   </w:t>
      </w: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8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 :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FI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OSOF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S, SOS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OG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DAN YUR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V :  JANGKAUAN, ARAH PENGATURAN, DAN RUANG 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NGKUP 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81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MATER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MUATAN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Bab V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: PENUTUP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Daftar Pustaka  </w:t>
      </w: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ampiran: 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415" w:lineRule="exact"/>
        <w:ind w:left="92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Awal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Rancangan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Perubahan/Penggantian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G.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Keanggotaan Tim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5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Ketua        : Suparman A.Diraputra, SH.,L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.M (Fak.Hukum UNPAD)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Sekretaris : Edi Suprapto, SH.,MH. (BPHN) 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ota   :1 .Dr.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r. Parluhutan Manurun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(Bakosurtanal)         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2.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etkol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(P) Dwi Santosa, M.Si.( Dishidros-A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3. Ave Maria Sihombing,SH.,MH. (Ditjen AHU)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4. Muhamad Taufan,SH. (Kementerian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uar Negeri)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5. Har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ani, SH.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PHN)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6. Rahendrojati,SH.,M.Si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PHN).                   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7. Melok Kar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andani, SH..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PHN)              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Asisten :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1. Drs.Muchlas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                        2. Bachrudin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uhri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837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06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II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5" w:lineRule="exact"/>
        <w:ind w:left="309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TEOR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 DAN PRAKT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 EMP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Kajian Teoritis 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erke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bangan Reji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Landas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1918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 dekat pantai,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Teluk Meksiko di luar batas 3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waktu itu 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tersebut masih didasarkan pada prinsip-prinsip kebebasan laut lepas.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Barulah pada awal decade 1940-an, status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mulai muncul, antara lain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usaha-usaha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Teluk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Venezuela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Trinidad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kemudian dirumuskan menjadi suatu persetujuan perbatasan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nggris (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pada waktu itu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uasai Trinidad) dan Venezuela tahun 1942. 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bulan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September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1945,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Presiden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Truman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kewenangan AS atas seluruh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AS,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diartikan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kira-kira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Setelah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bermunculanlah klaim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ai-ba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Negara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ikuti model AS tersebut.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11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menonjol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Konferensi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hak-hak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wewenan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untuk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Kontinen, baik di permukaan dasar lautn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 didalam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sampai kedalaman air 200 meter atau sampai kedalaman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 masih memungkinkan eksploitasi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dasawarsa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1960-an,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cepat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jelasn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eksploitasi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tahun 1965, terutama karena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kemajuan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etahuan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dibuktikan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ekspedisi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Glomar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Challen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mencapai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ribu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akhir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dekade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1960-an,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diketahui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dasar-dasar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ditaburi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manganese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nodules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nikel,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kobalt,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temba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ngaan,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emas,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kira-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jelasn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jelas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siapa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berhak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/>
    </w:p>
    <w:p>
      <w:pPr>
        <w:spacing w:after="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manganese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nodules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industri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maju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berpendapat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siapapun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manapun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etahuan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dapat memanfaatkann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sesuai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prinsip kebebasan lautan.  Hal ini mendapat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tantangan dari negara-ne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cepat mendapat perhatian PBB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kemudian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menetapkan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common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heritage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mankind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diurus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seluruh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manusia.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membentuk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Panitia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mempersiapkan Konferensi 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PBB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ketiga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antara lain akan membahas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(Konferensi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diadakan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1960,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membahas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(Territorial Sea) dan hal itupun tidak berhasil.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Geneva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1961.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disertai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 reservasi bahwa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dimaksudkan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laut bebas dalam Konvensi tersebut adalah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Nusantara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menolak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intepretasi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reservasi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pasal-pasal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reservasi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sendiri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melaksanakan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wewenang-wewenan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ketentuan Konvensi Geneva tahun 1958 itu. Sesuai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itu maka sudah sejak 196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8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membentuk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perundingan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persetujuan-persetujuan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ndia,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Thailand,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PNG,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Filipina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bertahun-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tahun, sampai sekaran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 memperlihatkan hasil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konkrit, kecuali dengan Vietnam.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(Namun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ndonesia-Vietnam,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26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Juni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2003,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lagi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 pula haln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perjanjian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batas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dan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terakhir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(1997),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dibawah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belum diratifikasi oleh kedua negara).  Sementara itu 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Geneva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mengeluarkan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Februari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1969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menetapkan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Geneva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2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1982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(lihat Pasal 311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(1) Konvensi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1982), apala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Geneva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itupun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pernah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ditolak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Sekjen PBB.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emaha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an Konsep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kup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menuntut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Kanada,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Rusia,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ris,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rlandia,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Selandia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Baru,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Norwe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lain-lain.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Sahul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Plate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Tenggara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tercakup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Nusantara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Hindia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Pasifik.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dicatat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sementara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dikenal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paparan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benua,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lam pengertian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 disebut dengan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Kontinen.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631" w:firstLine="0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mulai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“dataran/paparan/dan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kalan”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meluas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dataran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berubah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drastis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“terjal”.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Dataran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135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dalam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 geolo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 tersebut, mencakup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“curam”;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kembali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mendatar,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pertemuan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oceanic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crust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daratan/kontinen.  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hukum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legal 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), kini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dan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dapat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dianggap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dibawah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-hak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elama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(natural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prolongation)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Batas terluar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inilah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kini harus ditetapkan oleh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ketentuan-ketentuan dalam Pasal 76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1982.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4" behindDoc="0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129031</wp:posOffset>
            </wp:positionV>
            <wp:extent cx="5616575" cy="324612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16575" cy="3246120"/>
                    </a:xfrm>
                    <a:custGeom>
                      <a:rect l="l" t="t" r="r" b="b"/>
                      <a:pathLst>
                        <a:path w="5616575" h="3246120">
                          <a:moveTo>
                            <a:pt x="0" y="3246120"/>
                          </a:moveTo>
                          <a:lnTo>
                            <a:pt x="5616575" y="3246120"/>
                          </a:lnTo>
                          <a:lnTo>
                            <a:pt x="5616575" y="0"/>
                          </a:lnTo>
                          <a:lnTo>
                            <a:pt x="0" y="0"/>
                          </a:lnTo>
                          <a:lnTo>
                            <a:pt x="0" y="3246120"/>
                          </a:lnTo>
                          <a:close/>
                        </a:path>
                      </a:pathLst>
                    </a:custGeom>
                    <a:noFill/>
                    <a:ln w="9525" cap="rnd" cmpd="sng">
                      <a:solidFill>
                        <a:srgbClr val="00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23" behindDoc="1" locked="0" layoutInCell="1" allowOverlap="1">
            <wp:simplePos x="0" y="0"/>
            <wp:positionH relativeFrom="page">
              <wp:posOffset>1085850</wp:posOffset>
            </wp:positionH>
            <wp:positionV relativeFrom="paragraph">
              <wp:posOffset>129031</wp:posOffset>
            </wp:positionV>
            <wp:extent cx="5616575" cy="324612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616575" cy="3246120"/>
                    </a:xfrm>
                    <a:custGeom>
                      <a:rect l="l" t="t" r="r" b="b"/>
                      <a:pathLst>
                        <a:path w="5616575" h="3246120">
                          <a:moveTo>
                            <a:pt x="0" y="3246120"/>
                          </a:moveTo>
                          <a:lnTo>
                            <a:pt x="5616575" y="3246120"/>
                          </a:lnTo>
                          <a:lnTo>
                            <a:pt x="5616575" y="0"/>
                          </a:lnTo>
                          <a:lnTo>
                            <a:pt x="0" y="0"/>
                          </a:lnTo>
                          <a:lnTo>
                            <a:pt x="0" y="324612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8" behindDoc="1" locked="0" layoutInCell="1" allowOverlap="1">
            <wp:simplePos x="0" y="0"/>
            <wp:positionH relativeFrom="page">
              <wp:posOffset>1183132</wp:posOffset>
            </wp:positionH>
            <wp:positionV relativeFrom="paragraph">
              <wp:posOffset>2826</wp:posOffset>
            </wp:positionV>
            <wp:extent cx="5429552" cy="299868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29552" cy="299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Sumber: 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dan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Made Andi Arsana dalam arsana_fullpaper_final.pdf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027"/>
        </w:tabs>
        <w:spacing w:before="0" w:after="0" w:line="265" w:lineRule="exact"/>
        <w:ind w:left="3587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 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Profil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PBB 1982 akhirn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menetapkan dalam Pasal 76 bahwa negara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hak-hak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pengertian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uridis.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gantikan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1958.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uridis,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diartikan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daerah dasar laut dan tanah 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dan di luar batas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(jadi bukan dari pantai) sampai mencakupi seluruh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(kriteria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eomorphologis),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 200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dari mana lebar laut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diukur, jika ping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 dari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tersebut tidak melebihi 200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(kriteria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“jarak”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distance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”).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isi</w:t>
      </w:r>
      <w:r>
        <w:rPr sz="24" baseline="0" dirty="0">
          <w:jc w:val="left"/>
          <w:rFonts w:ascii="Times New Roman" w:hAnsi="Times New Roman" w:cs="Times New Roman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outer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edge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jelas,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tercakup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pengertian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“continental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slope”,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pacing w:val="6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“continental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pacing w:val="64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rise”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konsep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Konvensi 1982 juga membatasi batas terluar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tersebut sampai 350 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aris-garis pangkal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baselines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100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luar batas kedalaman laut 250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meter.   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413" w:lineRule="exact"/>
        <w:ind w:left="920" w:right="68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dijelaskan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tegas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dalam Pasal 76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OS,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berikut:   </w:t>
      </w:r>
      <w:r/>
    </w:p>
    <w:p>
      <w:pPr>
        <w:rPr>
          <w:rFonts w:ascii="Times New Roman" w:hAnsi="Times New Roman" w:cs="Times New Roman"/>
          <w:color w:val="010302"/>
        </w:rPr>
        <w:spacing w:before="155" w:after="0" w:line="413" w:lineRule="exact"/>
        <w:ind w:left="1639" w:right="68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color w:val="000000"/>
          <w:spacing w:val="61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mencakup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seluruh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 batas terluar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atau (2) sejauh 200 mil laut dar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darimana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tidak sampai ke 200 mil laut.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1639" w:right="68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mencakup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shelf”,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pacing w:val="17"/>
          <w:sz w:val="24"/>
          <w:szCs w:val="24"/>
        </w:rPr>
        <w:t> </w:t>
      </w:r>
      <w:r>
        <w:rPr>
          <w:rFonts w:ascii="Times New Roman,Italic" w:hAnsi="Times New Roman,Italic" w:cs="Times New Roman,Italic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“slope”,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pacing w:val="20"/>
          <w:sz w:val="24"/>
          <w:szCs w:val="24"/>
        </w:rPr>
        <w:t> </w:t>
      </w:r>
      <w:r>
        <w:rPr>
          <w:rFonts w:ascii="Times New Roman,Italic" w:hAnsi="Times New Roman,Italic" w:cs="Times New Roman,Italic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“rise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tapi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deep ocean floor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dengan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oceanic ridges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1639" w:right="68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spacing w:val="61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dapat menetapkan sendiri batas terluar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luar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 mil laut dari garis-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kal: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79"/>
        </w:tabs>
        <w:spacing w:before="0" w:after="0" w:line="413" w:lineRule="exact"/>
        <w:ind w:left="3079" w:right="687" w:hanging="72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1)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lurus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tidak melebihi 60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titik-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ketebalan-ketebalan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sedimentar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rocks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paling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1% dari jarak terdekat antara titik tersebut dengan “foot of the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slope”.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berarti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foot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diidentifikasi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terlebih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dahulu,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sedimentary rocks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 luar slope 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harus diukur; atau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79"/>
        </w:tabs>
        <w:spacing w:before="154" w:after="0" w:line="414" w:lineRule="exact"/>
        <w:ind w:left="3079" w:right="687" w:hanging="72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2)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lurus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tidak melebihi 60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hubun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titik-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terletak tidak lebih dari 60 mil laut dari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foot of the 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”.  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hal ini, maka juga perlu diidentifikasi titik-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 di seluruh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foot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 the 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tersebut,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titik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menjadi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maximum change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 the gradient at its base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79"/>
          <w:tab w:val="left" w:pos="3796"/>
          <w:tab w:val="left" w:pos="4487"/>
          <w:tab w:val="left" w:pos="5952"/>
          <w:tab w:val="left" w:pos="6497"/>
          <w:tab w:val="left" w:pos="7694"/>
          <w:tab w:val="left" w:pos="8625"/>
          <w:tab w:val="left" w:pos="9477"/>
        </w:tabs>
        <w:spacing w:before="155" w:after="0" w:line="413" w:lineRule="exact"/>
        <w:ind w:left="3079" w:right="687" w:hanging="72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3)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diatas,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350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100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(isobaths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meter).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ini,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diidentifikasi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terlebih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dahulu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(isobath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meter)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 ada 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 batas terluar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dapat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350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kecuali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sub-marine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ridges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catatan batas tersebut tidak boleh melebihi 350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kal).  </w:t>
      </w:r>
      <w:r/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terlihat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referensi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sini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formula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pembatas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menentukan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KE.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memerlukan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profil dasar laut, terutama posisi kaki leren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Foot of 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FOS). Selain itu informasitentan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LKE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ihat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1)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ditentukan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mengaplikasikan ketentuan kriteria formula dan 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 pembatas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ketentuan:  </w:t>
      </w:r>
      <w:r/>
    </w:p>
    <w:p>
      <w:pPr>
        <w:rPr>
          <w:rFonts w:ascii="Times New Roman" w:hAnsi="Times New Roman" w:cs="Times New Roman"/>
          <w:color w:val="010302"/>
        </w:rPr>
        <w:spacing w:before="154" w:after="0" w:line="414" w:lineRule="exact"/>
        <w:ind w:left="2359" w:right="807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1)</w:t>
      </w:r>
      <w:r>
        <w:rPr sz="24" baseline="0" dirty="0">
          <w:jc w:val="left"/>
          <w:rFonts w:ascii="Arial" w:hAnsi="Arial" w:cs="Arial"/>
          <w:color w:val="000000"/>
          <w:spacing w:val="28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tempat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kedudukan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titik-titik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mendelineasi ketebalan batu endapan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sedimentary rock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setidakn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1 %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terdekat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kaki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leren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Gardine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ine, atau 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9" w:lineRule="exact"/>
        <w:ind w:left="199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2)</w:t>
      </w:r>
      <w:r>
        <w:rPr sz="24" baseline="0" dirty="0">
          <w:jc w:val="left"/>
          <w:rFonts w:ascii="Arial" w:hAnsi="Arial" w:cs="Arial"/>
          <w:color w:val="000000"/>
          <w:spacing w:val="28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Berdasarkan jarak 60 mil dari kaki leren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dikenal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Hedber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ine.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5" w:lineRule="exact"/>
        <w:ind w:left="2359" w:right="807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3)</w:t>
      </w:r>
      <w:r>
        <w:rPr sz="24" baseline="0" dirty="0">
          <w:jc w:val="left"/>
          <w:rFonts w:ascii="Arial" w:hAnsi="Arial" w:cs="Arial"/>
          <w:color w:val="000000"/>
          <w:spacing w:val="28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terluar dari landas kontinen tidak boleh melebihi 350 mil laut dari gari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 atau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9" w:lineRule="exact"/>
        <w:ind w:left="199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4)</w:t>
      </w:r>
      <w:r>
        <w:rPr sz="24" baseline="0" dirty="0">
          <w:jc w:val="left"/>
          <w:rFonts w:ascii="Arial" w:hAnsi="Arial" w:cs="Arial"/>
          <w:color w:val="000000"/>
          <w:spacing w:val="28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boleh melebihi 100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kedalaman 2500 meter isobath.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Petunjuk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 dalam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Scientific and Technical Guidelines of the Commission on the Limits of th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1999).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teknis,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prosedur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Ekstensi ini 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dijabarkan dalam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Manual on the Technical Aspects of the Unite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Nations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Convention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nternational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drographic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Bureau,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2006).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menerapkan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formula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pembatas,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ditentukan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diilustrasikan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perspektif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dimensi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menunjukkan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batuan endapan 1% 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60 mil 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foot of the slope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(FOS) untuk menentukan batas 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kontinen.   Batas terluar dapat merupakan kombinasi kedua garis tersebut dan hasiln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(terluar).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Meski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mempertimban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pembatas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dijelaskan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final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dibentuk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(Gardiner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Hedber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ine)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melebihi/melewati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350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atau tidak melewati garis kedalaman 2500 m isobath + 100 mil.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8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1701292</wp:posOffset>
            </wp:positionH>
            <wp:positionV relativeFrom="paragraph">
              <wp:posOffset>117095</wp:posOffset>
            </wp:positionV>
            <wp:extent cx="4151594" cy="4653363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51594" cy="4653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864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 2. Penentuan Batas Terluar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3. 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emanfaatan di L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nda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63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 di dalam rezim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terdapat ketentuan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perikanan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bilateral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62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Authority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ISBA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non-ha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(Pasal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82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1982).  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 82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(2)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atakan bahwa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hasil tersebut dengan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 adalah dimulai setelah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production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site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dimulai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enam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6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1%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produksi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site”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naik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1%, sehingga menjadi tetap pada 7% setelah produksi tahun ke 12.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pula dicatat, bahwa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dimaksud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ermasuk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living organisms belonging to sedentary species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jenis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-jenis or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anisme 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binatan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pada saat dipanen berada didasar laut atau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bergerak selama 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physical contact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dasar laut atau tanah 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77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(4)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jenis-jenis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ini tidak termasuk ke dalam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ataupun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Bebas,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tapi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tunduk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 berdaulat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sovereign rights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negara pantai.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instalasi-instalasi,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gap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Tambahan,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sendiri,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diseke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tidak boleh dimasuki oleh kapal-kapal asing kecuali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berkunjun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 tempat-tempat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Kontinen, memperkenankan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1250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 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dilaran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membuan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kar.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 tidak mengenal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 didalam Perairan Nusantara.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(ISA)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Authority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SBA)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berkedudukan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ston,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Jamaica.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ampaikan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kepada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Continental Shelf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waktu 10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bagi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ampiran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31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Desember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1985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1985, 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Konvensi itu sendiri baru diberlakukan, sejak 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 16 November  </w:t>
      </w:r>
      <w:r/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1994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ulalah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the Co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tinental Sh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telah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berdiri, dan 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Komisi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2004.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(surve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geoseismik)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mengetahui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geosesismik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Aceh,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Sumbawa,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di utara Papua.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03"/>
          <w:tab w:val="left" w:pos="3973"/>
          <w:tab w:val="left" w:pos="5211"/>
          <w:tab w:val="left" w:pos="6077"/>
          <w:tab w:val="left" w:pos="6892"/>
          <w:tab w:val="left" w:pos="7580"/>
          <w:tab w:val="left" w:pos="8806"/>
        </w:tabs>
        <w:spacing w:before="220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1997,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batas 200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 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itu,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PBB juga sudah memperpanjang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waktu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ajuan klaim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ter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sebut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luas untuk melakukan studi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 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enentukan batas-batas 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mereka.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4 .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Tind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 Lanjut Yang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endesak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2" w:lineRule="exact"/>
        <w:ind w:left="92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Memperhatikan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uraian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hal-hal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mendesak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antara lain adalah :  </w:t>
      </w:r>
      <w:r/>
    </w:p>
    <w:p>
      <w:pPr>
        <w:rPr>
          <w:rFonts w:ascii="Times New Roman" w:hAnsi="Times New Roman" w:cs="Times New Roman"/>
          <w:color w:val="010302"/>
        </w:rPr>
        <w:spacing w:before="154" w:after="0" w:line="414" w:lineRule="exact"/>
        <w:ind w:left="1639" w:right="809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menuntaskan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batas-batas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tetangga, terutama dengan Vietnam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Cina Selatan,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Mala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Filipina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Sulawesi,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Filipina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Palau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Pasifik.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lepasn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Timur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Ombai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Wetar,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dirundin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Timor, 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 memerlukan”tripartite”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reement dengan Australia.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1639" w:right="810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aktifitas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mengetahui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Hindia,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ditemukan,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mengajukan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(sebelum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2004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diperpanjang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hingga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2009).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 ini perlu untuk lebih memperjelas batas-batas antara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meminta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bantuan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bantuan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 dan expertis ataupun juga bantuan keuan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Hal ini perlu segera dijajaki oleh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DEP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U.   </w:t>
      </w:r>
      <w:r/>
    </w:p>
    <w:p>
      <w:pPr>
        <w:rPr>
          <w:rFonts w:ascii="Times New Roman" w:hAnsi="Times New Roman" w:cs="Times New Roman"/>
          <w:color w:val="010302"/>
        </w:rPr>
        <w:spacing w:before="153" w:after="0" w:line="415" w:lineRule="exact"/>
        <w:ind w:left="1639" w:right="810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usaha-usaha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terutama migas, termasuk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methane hydrate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mineral keras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</w:t>
      </w:r>
      <w:r/>
    </w:p>
    <w:p>
      <w:pPr>
        <w:spacing w:after="15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95"/>
          <w:tab w:val="left" w:pos="3089"/>
          <w:tab w:val="left" w:pos="4164"/>
          <w:tab w:val="left" w:pos="4932"/>
          <w:tab w:val="left" w:pos="6165"/>
          <w:tab w:val="left" w:pos="7050"/>
          <w:tab w:val="left" w:pos="8139"/>
          <w:tab w:val="left" w:pos="9264"/>
        </w:tabs>
        <w:spacing w:before="0" w:after="0" w:line="414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Memperbaharui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pokok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substansi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membatasi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	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 laut 200 meter.  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itu,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juga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alat-alat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pencegahan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ini juga harus disesuaikan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1982.   </w:t>
      </w: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1639" w:right="80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Meneruskan pertisipasi aktif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 untuk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elola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dapat berpen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aruh terhadap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 dan pemanfaatan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sejenis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nikel, tembaga dan bahan-bahan mineral strate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5.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Hak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anfaatan di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perikanan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bilateral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Pasal 62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(2)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1982, maka di dalam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tidak ada ketentuan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Authority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ISBA)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eksploitasi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non-ha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 batas 200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aris-garis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(Pasal 82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1982).    Pasal 82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(2)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atakan bahwa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hasil tersebut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 adalah dimulai setelah 5 tahun pertama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production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site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dimulai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1%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produksi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“at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site”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naik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1%,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 menjadi tetap pada 7% setelah produksi tahun ke 12.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pula dicatat, bahwa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dimaksud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living organisms belonging to sedentary species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 jenis-jenis or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anisme 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binatan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pada saat dipanen berada didasar laut atau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bisa bergerak selama 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physical contact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dengan dasar laut atau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77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(4)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jenis-jenis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ini tidak termasuk ke dalam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ataupun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Bebas,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tapi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tunduk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 berdaulat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sovereign rights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negara pantai.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instalasi-instalasi,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gap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Tambahan,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sendiri,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disekelilin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tidak boleh dimasuki oleh kapal-kapal asing kecuali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berkunjun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 tempat-tempat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1/1973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memperkenankan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1250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-kapal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didalam Perairan Nusantara.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(ISA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nternational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Authorit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berkedudukan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ston,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Jamaica.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ampaikan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kepada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Continental Shelf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dalam waktu 10  </w:t>
      </w:r>
      <w:r/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bagi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ampiran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31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Desember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1985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1985, 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Konvensi itu sendiri baru diberlakukan, sejak 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 16 November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1994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ulalah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the Co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tinental Sh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telah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berdiri, dan 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Komisi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2004.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(surve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eoseismik)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mengetahui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geosesismik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Aceh,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Sumbawa,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di utara Papua.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  <w:tab w:val="left" w:pos="2503"/>
          <w:tab w:val="left" w:pos="3973"/>
          <w:tab w:val="left" w:pos="5211"/>
          <w:tab w:val="left" w:pos="6077"/>
          <w:tab w:val="left" w:pos="6892"/>
          <w:tab w:val="left" w:pos="7580"/>
          <w:tab w:val="left" w:pos="8806"/>
        </w:tabs>
        <w:spacing w:before="220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1997,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batas 200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 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itu,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PBB juga sudah memperpanjang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waktu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ajuan klaim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tersebut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2009.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luas untuk melakukan studi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 menentukan batas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-batas 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mereka.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2" w:lineRule="exact"/>
        <w:ind w:left="92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Memperhatikan hal-hal tersebut di atas, maka hal-hal mendesak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perlu 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antara lain: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59"/>
        </w:tabs>
        <w:spacing w:before="155" w:after="0" w:line="413" w:lineRule="exact"/>
        <w:ind w:left="1639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Menuntaskan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batas-batas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 dengan Vietnam di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Cina Selatan, dengan 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dan Filipina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Sulawesi,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Filipina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Palau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Pasifik.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lepasn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 Timur dari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maka perbatasan laut antara kedua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Ombai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Wetar,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dirundin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Timor,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memerlukan”tripartite”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reement dengan Australia. 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Vietnam kelihatan telah  </w:t>
      </w:r>
      <w:r/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414" w:lineRule="exact"/>
        <w:ind w:left="164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selesai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catatan,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elesaian),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 tersebut belum diratifikasi oleh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(secara internal, Vietnam 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a).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pembicaraan-pembicaraan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dimulai setelah Mahkamah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memberikan putusan terhadap 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Sipadan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igitan.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Filipina,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Sulawesi,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Mindanao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Pasifik,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hasilkan kesepakatan.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414" w:lineRule="exact"/>
        <w:ind w:left="164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aktifitas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etahui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Samudera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Hindia,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ditemukan,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(sebelum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2004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diperpanjang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hingga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2009).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 ini perlu untuk lebih memperjelas batas-batas antara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meminta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bantuan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bantuan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 dan expertis ataupun juga bantuan keuan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Hal ini perlu segera dijajaki 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DEP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413" w:lineRule="exact"/>
        <w:ind w:left="164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usaha-usaha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3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migas,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methane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hydrate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  <w:tab w:val="left" w:pos="3230"/>
          <w:tab w:val="left" w:pos="3909"/>
          <w:tab w:val="left" w:pos="4820"/>
          <w:tab w:val="left" w:pos="5971"/>
          <w:tab w:val="left" w:pos="6193"/>
          <w:tab w:val="left" w:pos="6791"/>
          <w:tab w:val="left" w:pos="7184"/>
          <w:tab w:val="left" w:pos="8084"/>
          <w:tab w:val="left" w:pos="9243"/>
        </w:tabs>
        <w:spacing w:before="0" w:after="0" w:line="414" w:lineRule="exact"/>
        <w:ind w:left="164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Memperbaharui beberapa ketentuan pokok dalam UUR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1982, terutama Pasal 1 UU No. 1/1973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secara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substansi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membatasi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1/1973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dibuat,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 dan penggunaan instalasi dan alat-alat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Kontinen, 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pencegahan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  <w:tab w:val="left" w:pos="3737"/>
          <w:tab w:val="left" w:pos="4919"/>
          <w:tab w:val="left" w:pos="5555"/>
          <w:tab w:val="left" w:pos="6680"/>
          <w:tab w:val="left" w:pos="7466"/>
          <w:tab w:val="left" w:pos="8202"/>
          <w:tab w:val="left" w:pos="8944"/>
        </w:tabs>
        <w:spacing w:before="0" w:after="0" w:line="414" w:lineRule="exact"/>
        <w:ind w:left="164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Meneruskan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pertisipasi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aktif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Indonesia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	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mengelola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aruh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sejenis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terutama nikel, tembaga dan bahan-bahan mineral strate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6.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anan data kelautan.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3" w:lineRule="exact"/>
        <w:ind w:left="920" w:right="754" w:firstLine="0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Penerbitan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41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2006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(PPR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41/2006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Perizinan Melakukan 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Penelitian Dan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 Bagi Per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uruan 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peluang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/pihak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menjalin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kerjasama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instansi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LIP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BPPT,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Bakosurtanal,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KKP,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BP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Migas,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PPG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lain-lain.  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mencakup luas ± 5,8 juta km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termasuk di dalamn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luas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seluas ± 2,7 jut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km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sementara untuk luas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masih dalam perdebatan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luas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bekerjasama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tenaga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ahli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memadai.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Mengingat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pemetaan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ambarkan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profil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saja,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ambarkan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segala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mandiri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kerja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asing,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mendapat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ijin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pengamanan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pengamanan terhadap data 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diperolehn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amanan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dimulai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perencanaan,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administrasi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perijinan,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olahan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pengarsipan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melibatkan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aparat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pengamanan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Kepmenhan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Kep/09/M/V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/2003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30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Juni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2003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amanan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pemetaan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nasional.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3" w:lineRule="exact"/>
        <w:ind w:left="920" w:right="74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dalam Peraturan Pemerintah 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41 Tahun 2006 (PPR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 41/2006)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Perizinan Melakukan 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Penelitian Dan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embangan Bagi Per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uruan 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perizinan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hak melakukan eksplorasi dan eksploitasi terhadap dasar laut dan bahan mineral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berada di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perbaikan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empurnaan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 tersebut atau dibuat peraturan pemerintah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baru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 dapat memberikan izi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 para peneliti, badan hukum atau lemba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penelitian asing untuk melakukan penelitian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dan Zona Ekonomi Tambahan.  Aakn tetapi tetap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memperhitun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kemanfaatan hasil penelitian tersebut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7.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engarsipan data kelautan.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3" w:lineRule="exact"/>
        <w:ind w:left="920" w:right="812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arsipan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Kontinen)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ilai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strate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nasional,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semua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 kelautan diarsipkan secara baik dan aman serta dapat digunakan (diakses) oleh instansi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pemerintah,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anisasi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perorangan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terbatas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 semata-mata untuk menjaga keamanan data.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4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nstansi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elola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arsip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Marine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Centre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memperhatikan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keterpaduan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masing-masin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instansi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menempatkan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perwakilan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personel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awasan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 aliran data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dikelola oleh instansi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elola arsip.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8.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emanfaatan di L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nda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63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 di dalam rezim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terdapat ketentuan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perikanan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bilateral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62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surplus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Authority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ISBA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non-ha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(Pasal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82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1982).  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 82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(2)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atakan bahwa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hasil tersebut dengan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 adalah dimulai setelah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production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site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dimulai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1%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produksi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site”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naik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1%, sehingga menjadi tetap pada 7% setelah produksi tahun ke 12.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pula dicatat, bahwa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dimaksud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living organisms belonging to sedentary species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jenis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-jenis or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anisme 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binatan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pada saat dipanen berada didasar laut atau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bergerak selama 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physical contact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dasar laut atau tanah 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77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(4)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jenis-jenis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ini tidak termasuk ke dalam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ataupun rezim 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Bebas,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tapi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tunduk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 berdaulat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sovereign rights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negara pantai.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instalasi-instalasi,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pulau-pulau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unan-bangunan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gap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Tambahan,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sendiri,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disekelilin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instalasi,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buatan,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tidak boleh dimasuki oleh kapal-kapal asing kecuali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berkunjun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 tempat-tempat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Kontinen, memperkenankan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selebar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1250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ebut,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 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dilaran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membuan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kar.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 tidak mengenal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“limited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zone”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safet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zone didalam Perairan Nusantara.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(ISA)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Authority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SBA)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berkedudukan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ston,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Jamaica.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ampaikan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kepada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Continental Shelf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dalam waktu 10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bagi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ampiran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31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Desember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1985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1985, 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Konvensi itu sendiri baru diberlakukan, sejak 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 16 November  </w:t>
      </w:r>
      <w:r/>
    </w:p>
    <w:p>
      <w:pPr>
        <w:spacing w:after="2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1994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ulalah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berlaku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Limits of the Co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tinental Sh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lf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CLCS)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telah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berdiri, dan 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aris-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Komisi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menjelan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2004.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(survei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geofisika)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mengetahui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eosesmik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tersimpan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 luar 200 mil laut di sebelah Barat Aceh, di sebelah Selatan Sumbawa,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di Utara Papua.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503"/>
          <w:tab w:val="left" w:pos="3973"/>
          <w:tab w:val="left" w:pos="5211"/>
          <w:tab w:val="left" w:pos="6077"/>
          <w:tab w:val="left" w:pos="6892"/>
          <w:tab w:val="left" w:pos="7580"/>
          <w:tab w:val="left" w:pos="8806"/>
        </w:tabs>
        <w:spacing w:before="220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1997,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erahkan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batas 200 mil laut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 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itu,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PBB juga sudah memperpanjang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waktu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ajuan klaim 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tersebut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November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luas untuk melakukan studi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 menentukan batas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-batas 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 margin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 mereka.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9.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erke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bangan Terkini Survei Landas Kontin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n.  </w:t>
      </w: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319" w:lineRule="exact"/>
        <w:ind w:left="1640" w:right="813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Ketersediaan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 data penunjan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antara lain:  </w:t>
      </w: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koordinat titik dasar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tertuan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dalam PP No. 38 Tahun 20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direvisi dengan PP No. 37 Tahun 2008.   PP No. 38 Tahun 2002 memuat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daftar koordinat 183 titik dasar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dapat 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untuk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ambarkan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kepulauan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PP No. 38 Tahun 2002 kemudian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direvisi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PP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37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2008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titik-titi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berdirin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Timor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este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keputusan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Mahkamah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Pulau Sipadan dan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itan.  </w:t>
      </w: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World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Vector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Shoreline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(WVS).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WVS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digital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skala 1:250,000 produk dari 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 (National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mager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and Mapping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enc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format ASC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WVS ini berisikan data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pantai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diperoleh 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ital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andmass Blanking (D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MB), Operational Navi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ation Charts (ONCs),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Tactical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Pilota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Charts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(TPCs).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Batas-batas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nama-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2360" w:right="81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diperoleh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hardcop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semisal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ONCs,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PCs,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Joint Operation Graphics (JOGs) 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termasuk di dalamn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  <w:tab w:val="left" w:pos="3168"/>
          <w:tab w:val="left" w:pos="4257"/>
          <w:tab w:val="left" w:pos="5172"/>
          <w:tab w:val="left" w:pos="6738"/>
          <w:tab w:val="left" w:pos="7897"/>
          <w:tab w:val="left" w:pos="8892"/>
        </w:tabs>
        <w:spacing w:before="0" w:after="0" w:line="317" w:lineRule="exact"/>
        <w:ind w:left="236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batimetri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Digital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Marine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Resource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Mapping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(DMRM).    Selama pelaksanaan pro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 DMRM tahun 1996-1999, dilakuka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 	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batimetri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MRAD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EM12D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Echosounder.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lajur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berkisar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100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cakupan sampai 200 mil laut dari garis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kal.   </w:t>
      </w: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Batimetri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Global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(ETOPO2).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ETOPO2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basisdata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model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batimetri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topo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rafi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mencakup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seluruh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permukaan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bumi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resolusi 2 menit x 2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t. Data ini dim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delkan dari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sumber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 dari hasil survei lapangan maupun pemodekan dari data satelit altimetri.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dipakai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desktop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stud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diperoleh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National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Geophysical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Center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(NGDC). Data ini merupakan hasil kompilasi dari basisdata ketebalan sedimen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digital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resolusi 5 menit x 5 menit.  </w:t>
      </w: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319" w:lineRule="exact"/>
        <w:ind w:left="1640" w:right="91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Keberhasilan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atas Klaim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Ekstensi di luar  200 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sebelah barat laut Sumatera.  </w:t>
      </w: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</w:tabs>
        <w:spacing w:before="0" w:after="0" w:line="317" w:lineRule="exact"/>
        <w:ind w:left="164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 76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1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atakan bahwa: “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Landas kontinen suat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meliputi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bawahnya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bawa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permukaan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teritorialnya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sepanjang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kelanjutan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alamiah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wilayah daratannya hingga pinggiran luar tep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kontinen, atau hingga suatu jarak 2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00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mil laut 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 garis pang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al darimana lebar laut 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ritorial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iukur, dalam h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 pinggira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luar tepi kontinen tidak mencapai jarak tersebut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  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60"/>
          <w:tab w:val="left" w:pos="6681"/>
          <w:tab w:val="left" w:pos="7693"/>
          <w:tab w:val="left" w:pos="8638"/>
          <w:tab w:val="left" w:pos="9532"/>
        </w:tabs>
        <w:spacing w:before="0" w:after="0" w:line="317" w:lineRule="exact"/>
        <w:ind w:left="164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aratkan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hingga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mendapatkan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selama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 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negara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berbatasan.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 kesempatan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 klaim landas kontinen lebih dari 200 mil laut ata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biasa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Ekstensi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KE)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memenuhi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aratan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diwajibkan untuk melakukan submisi ke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 on the Limit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of the Continental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CS)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prosedur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ditentukan.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 4 (empat) tahapan untuk melakukan submisi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luar 200 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Berikut adalah pembahasan ketiga tahapan tersebut.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umpulan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awal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setiap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persiapan,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persiapan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memasuki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lanjut,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terkumpul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terlebih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dahulu.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dibahas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sub bab sebelumn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antara lain: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317" w:lineRule="exact"/>
        <w:ind w:left="308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batimetri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lobal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(ETOPO2,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Geodas)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Digital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Marine Resources Mapping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(DMRM) kerjasama Bakosurtanal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BPPT dan Dishidros TNI 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265" w:lineRule="exact"/>
        <w:ind w:left="308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ketebalan sedimen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lobal (NGDC/NOAA).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316" w:lineRule="exact"/>
        <w:ind w:left="3080" w:right="808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Koordinat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PP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38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diubah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PP No. 37 Tahun 2008).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265" w:lineRule="exact"/>
        <w:ind w:left="308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Pantai dari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W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orld Vector Shoreline.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265" w:lineRule="exact"/>
        <w:ind w:left="308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Peta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hasil DMRM.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0"/>
        </w:tabs>
        <w:spacing w:before="0" w:after="0" w:line="265" w:lineRule="exact"/>
        <w:ind w:left="308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pendukun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after="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5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w w:val="105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Desktop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Study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mengetahui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apakah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“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appurtenance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test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”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desktop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study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sketsa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estimasi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perhitun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awal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software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komputer.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data-data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tersedia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desktop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study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teridentifikasi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submisi,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aitu: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Sumatera, 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selatan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Nusa Tenggara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sebelah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Papua.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5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Indonesia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berencana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LKE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parsial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yang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artinya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bertahap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masing-masing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wilayah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yang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berpotensi.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Wilayah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Sumatera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dipilih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wilayah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submisi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pertama.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3" behindDoc="1" locked="0" layoutInCell="1" allowOverlap="1">
            <wp:simplePos x="0" y="0"/>
            <wp:positionH relativeFrom="page">
              <wp:posOffset>1891029</wp:posOffset>
            </wp:positionH>
            <wp:positionV relativeFrom="paragraph">
              <wp:posOffset>54102</wp:posOffset>
            </wp:positionV>
            <wp:extent cx="4178934" cy="247396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78934" cy="247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1551" w:right="812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350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menunjukkan kontinental mar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 masih berada di dala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lokasi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iga)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prospek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di luar 200 mil (Bakosurtanal, 2010)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7" behindDoc="0" locked="0" layoutInCell="1" allowOverlap="1">
            <wp:simplePos x="0" y="0"/>
            <wp:positionH relativeFrom="page">
              <wp:posOffset>1732914</wp:posOffset>
            </wp:positionH>
            <wp:positionV relativeFrom="paragraph">
              <wp:posOffset>76961</wp:posOffset>
            </wp:positionV>
            <wp:extent cx="4495800" cy="2155189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95800" cy="215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1551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akosurtanal, 2010)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119"/>
          <w:tab w:val="left" w:pos="4864"/>
          <w:tab w:val="left" w:pos="6060"/>
          <w:tab w:val="left" w:pos="7681"/>
          <w:tab w:val="left" w:pos="8412"/>
          <w:tab w:val="left" w:pos="9059"/>
          <w:tab w:val="left" w:pos="9572"/>
        </w:tabs>
        <w:spacing w:before="137" w:after="0" w:line="316" w:lineRule="exact"/>
        <w:ind w:left="2631" w:right="809" w:firstLine="448"/>
      </w:pP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Desktop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study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dilakukan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menggunakan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Caris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Lots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4.0 	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software pendukung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(Matlab, AutoCAD dan Surfer).  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  <w:tab w:val="left" w:pos="5437"/>
          <w:tab w:val="left" w:pos="6995"/>
        </w:tabs>
        <w:spacing w:before="0" w:after="0" w:line="317" w:lineRule="exact"/>
        <w:ind w:left="2360" w:right="74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w w:val="109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Seismik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annel.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desktop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study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indikasikan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ketebalan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sedimen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data-data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teknis,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seismik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multichannel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refleksi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batimetri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Sumatera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dillaksanakan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27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Januari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w w:val="1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15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Februari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2010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kapal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riset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Baruna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6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Jaya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7"/>
          <w:w w:val="1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w w:val="110"/>
          <w:sz w:val="24"/>
          <w:szCs w:val="24"/>
        </w:rPr>
        <w:t>II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kerja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tim 	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Bakosurtanal 	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berkoordinasi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w w:val="108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Balai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Teksurla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TSK)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BPPT,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PPT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SDA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BPPT,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P3G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SH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DROS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Balitbang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KP dan PT.Elnusa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Geoscience. Tujuan survei ini adalah untuk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menentukan ketebalan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sedimen  sebagai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pendukung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keperluan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  seperti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dipersyaratkan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CLCS.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0" behindDoc="1" locked="0" layoutInCell="1" allowOverlap="1">
            <wp:simplePos x="0" y="0"/>
            <wp:positionH relativeFrom="page">
              <wp:posOffset>2620010</wp:posOffset>
            </wp:positionH>
            <wp:positionV relativeFrom="paragraph">
              <wp:posOffset>54102</wp:posOffset>
            </wp:positionV>
            <wp:extent cx="2720339" cy="229235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20339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1551" w:right="814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 6. 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olahan data hasil survei daerah potensi landas kontinen lebih dari 200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laut (Bakosurtanal, 2010)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2360" w:right="804" w:firstLine="451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diolah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w w:val="10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w w:val="105"/>
          <w:sz w:val="24"/>
          <w:szCs w:val="24"/>
        </w:rPr>
        <w:t>software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menghasilkan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3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alternatif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dipertimban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 sebagai berikut 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56642</wp:posOffset>
            </wp:positionV>
            <wp:extent cx="1877695" cy="1665604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7695" cy="16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3113404</wp:posOffset>
            </wp:positionH>
            <wp:positionV relativeFrom="paragraph">
              <wp:posOffset>56643</wp:posOffset>
            </wp:positionV>
            <wp:extent cx="1885314" cy="1657985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85314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5314315</wp:posOffset>
            </wp:positionH>
            <wp:positionV relativeFrom="paragraph">
              <wp:posOffset>57913</wp:posOffset>
            </wp:positionV>
            <wp:extent cx="1791970" cy="1637029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91970" cy="163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7352"/>
          <w:tab w:val="left" w:pos="10672"/>
        </w:tabs>
        <w:spacing w:before="0" w:after="0" w:line="308" w:lineRule="exact"/>
        <w:ind w:left="3877" w:right="0" w:firstLine="0"/>
      </w:pPr>
      <w:r/>
      <w:r>
        <w:rPr sz="24" baseline="-1" dirty="0">
          <w:jc w:val="left"/>
          <w:rFonts w:ascii="Times New Roman" w:hAnsi="Times New Roman" w:cs="Times New Roman"/>
          <w:color w:val="000000"/>
          <w:position w:val="-1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3" dirty="0">
          <w:jc w:val="left"/>
          <w:rFonts w:ascii="Times New Roman" w:hAnsi="Times New Roman" w:cs="Times New Roman"/>
          <w:color w:val="000000"/>
          <w:position w:val="3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4407"/>
          <w:tab w:val="left" w:pos="7849"/>
        </w:tabs>
        <w:spacing w:before="120" w:after="0" w:line="30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(a)</w:t>
      </w:r>
      <w:r>
        <w:rPr sz="24" baseline="0" dirty="0">
          <w:jc w:val="left"/>
          <w:rFonts w:ascii="Arial" w:hAnsi="Arial" w:cs="Arial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3848 km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(b)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4232 km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(c)</w:t>
      </w:r>
      <w:r>
        <w:rPr sz="24" baseline="0" dirty="0">
          <w:jc w:val="left"/>
          <w:rFonts w:ascii="Arial" w:hAnsi="Arial" w:cs="Arial"/>
          <w:color w:val="000000"/>
          <w:spacing w:val="-1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4257 km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920" w:right="813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Alternatif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lajur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akosurtanal, 2010)  </w:t>
      </w:r>
      <w:r/>
    </w:p>
    <w:p>
      <w:pPr>
        <w:rPr>
          <w:rFonts w:ascii="Times New Roman" w:hAnsi="Times New Roman" w:cs="Times New Roman"/>
          <w:color w:val="010302"/>
        </w:rPr>
        <w:spacing w:before="245" w:after="0" w:line="316" w:lineRule="exact"/>
        <w:ind w:left="2631" w:right="816" w:firstLine="448"/>
      </w:pP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perbandingan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diatas,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disimpulkan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w w:val="105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opsi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w w:val="10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(c)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adalah yang paling maksimal.</w:t>
      </w:r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  </w:t>
      </w: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 pada tahun 1985.    Pada tahun 1996, dibuat suatu pro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Digital Marin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Resources Mapping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(DMRM) untuk mendapatkan data batimetri. Berdasarka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data-data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tersedia dan telah dilakukan desktop stud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serta survei seismi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multichannel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refleksi,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memasukkan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dokumen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parsia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Commission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Limits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16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Juni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2008.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ditindaklanjuti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presentas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dele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24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Maret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2009.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umentasi pihak 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bisa diterima kecuali untuk titik nomor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4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P1 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FP4) diperlukan tambahan data seismik.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9" behindDoc="0" locked="0" layoutInCell="1" allowOverlap="1">
            <wp:simplePos x="0" y="0"/>
            <wp:positionH relativeFrom="page">
              <wp:posOffset>1771014</wp:posOffset>
            </wp:positionH>
            <wp:positionV relativeFrom="paragraph">
              <wp:posOffset>54101</wp:posOffset>
            </wp:positionV>
            <wp:extent cx="2179320" cy="1513205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932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65" behindDoc="0" locked="0" layoutInCell="1" allowOverlap="1">
            <wp:simplePos x="0" y="0"/>
            <wp:positionH relativeFrom="page">
              <wp:posOffset>4575175</wp:posOffset>
            </wp:positionH>
            <wp:positionV relativeFrom="paragraph">
              <wp:posOffset>54101</wp:posOffset>
            </wp:positionV>
            <wp:extent cx="1685289" cy="150558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85289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340"/>
        </w:tabs>
        <w:spacing w:before="0" w:after="0" w:line="277" w:lineRule="exact"/>
        <w:ind w:left="5701" w:right="0" w:firstLine="0"/>
      </w:pPr>
      <w:r/>
      <w:r>
        <w:rPr sz="24" baseline="-1" dirty="0">
          <w:jc w:val="left"/>
          <w:rFonts w:ascii="Times New Roman" w:hAnsi="Times New Roman" w:cs="Times New Roman"/>
          <w:color w:val="000000"/>
          <w:position w:val="-1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032"/>
        </w:tabs>
        <w:spacing w:before="200" w:after="0" w:line="265" w:lineRule="exact"/>
        <w:ind w:left="4161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(a)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(b)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7" w:lineRule="exact"/>
        <w:ind w:left="1640" w:right="74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(a)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parsial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Sumatera;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(b)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Cakupa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FP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FP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ditolak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w w:val="105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w w:val="110"/>
          <w:sz w:val="24"/>
          <w:szCs w:val="24"/>
        </w:rPr>
        <w:t>CL</w:t>
      </w:r>
      <w:r>
        <w:rPr sz="24" baseline="0" dirty="0">
          <w:jc w:val="left"/>
          <w:rFonts w:ascii="Times New Roman" w:hAnsi="Times New Roman" w:cs="Times New Roman"/>
          <w:color w:val="000000"/>
          <w:w w:val="108"/>
          <w:sz w:val="24"/>
          <w:szCs w:val="24"/>
        </w:rPr>
        <w:t>CS (Bakosurtanal, 2010)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</w:tabs>
        <w:spacing w:before="0" w:after="0" w:line="317" w:lineRule="exact"/>
        <w:ind w:left="236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FP1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FP4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lak,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39%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saja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total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bisa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klaim.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hindari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kembali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seismik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refleksi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multichannel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Sumatera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 10 Januari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18 Februari 2010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kapal riset Barun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 Pemerintah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kembali melakukan submisi ke 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ditunjan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data-data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survei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Setelah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pemeriksaan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sub-komisi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selama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23-26,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ustus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2010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berkesempatan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ampaikan presentasi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 menjelaskan seluruh 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 submisi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telah dilakukan sejak 16 Juni 2008 sesuai Rule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of Procedure 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 Annex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paragraph 15.   </w:t>
      </w: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080"/>
          <w:tab w:val="left" w:pos="3977"/>
          <w:tab w:val="left" w:pos="4890"/>
          <w:tab w:val="left" w:pos="5698"/>
          <w:tab w:val="left" w:pos="6350"/>
          <w:tab w:val="left" w:pos="7362"/>
          <w:tab w:val="left" w:pos="8302"/>
          <w:tab w:val="left" w:pos="9106"/>
        </w:tabs>
        <w:spacing w:before="0" w:after="0" w:line="317" w:lineRule="exact"/>
        <w:ind w:left="236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Setelah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lebih dari 200 mil laut di sebelah barat laut Sumatera resmi diterima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disahkan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CLCS.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Pertambahan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luas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disampaikan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Kepala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Bakosurtanal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jumpa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Jakarta,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30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ustus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2010.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tanggal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28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Maret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2011,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menerbitkan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dokumen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submisi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dan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resmi bertambah seluas 420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km2 atau hampir seluas Pulau Madura.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20" behindDoc="1" locked="0" layoutInCell="1" allowOverlap="1">
            <wp:simplePos x="0" y="0"/>
            <wp:positionH relativeFrom="page">
              <wp:posOffset>2121535</wp:posOffset>
            </wp:positionH>
            <wp:positionV relativeFrom="paragraph">
              <wp:posOffset>52831</wp:posOffset>
            </wp:positionV>
            <wp:extent cx="3830954" cy="2709545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30954" cy="270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Gambar 9.   Penambahan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(Bakosurtanal, 2010)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Kajian Asas/Prinsip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enyusunan Nor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3" w:after="0" w:line="412" w:lineRule="exact"/>
        <w:ind w:left="920" w:right="811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norma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prinsip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diperhatikan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susnan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 RUU perubahan UU NO.1 Tahun 1973. beberapa norma atau prinsip tersbut meliputi :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Pertahanan Negara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terhadap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sarat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kepentingan pertahanan, karen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untungkan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aspek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pertahanan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klaim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semakin besar pula kita mena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amati pihak asing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pgar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 karena letakn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jauh di luar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teritorial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Potensi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 depan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adalah di laut, untuk itu 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 negara-ne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di dunia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mengarahkan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sangat besar dan relatif belum dieksplorasi dan eksploitasi, sehingga masih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 besar 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 untuk dida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Maritim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8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mengeksplorasi dan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maritimn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baik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teritorialn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maupun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eklusifn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peningkatan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kemakmuran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Kesesuaian Dengan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13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diketahui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agar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dilalui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kurun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pemikiran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ahli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dijadikan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OS), oleh karena itu sudah sewajarn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bagi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untuk emmperhatikan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berkaitan dengan pengaturan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Kondisi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engaturan Landas Kontinen Saat Ini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dikenal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Revised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Single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Negotiating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Text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(RSNT),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disempurnakan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pada akhirn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disahkankan menjadi 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baru pada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 karena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dalam rezim hukum laut internasional antara 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OS)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pemahaman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konsep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pemahaman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umat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 konsep landas kontinen terutama dipen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aruhi oleh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penemuan ilmiah tentang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kondisi dasar laut dan samudera dalam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seabed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deep ocean floor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4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hasil penelitian 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dilakukan oleh BPPT, Bakosurtanal, Oceanografi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dan Dishidros TN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menunjukkan bahwa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dapat memperluas kliam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matera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Papua.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ditindaklanjuti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diakui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dunia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 itu Perubahan atau 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mutlak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memperkuat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agar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1982. 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utama adalah dalam metode penetapan batas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menentukan wila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klaim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 sesuai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rezim hukum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internasional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saat ini berlaku. 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itu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Nomor 1 Tahun 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bersifat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terdiri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14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pasal),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pemanfaatan wila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harus dilakukan secara lintas sektoral. Untuk itu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memperhatikan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keterkaitann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peraturan perundang-undan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terkait.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8" w:after="0" w:line="413" w:lineRule="exact"/>
        <w:ind w:left="920" w:right="811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Selanjutn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harmonisasi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sinkronisasin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status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pemberian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izin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operasi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eksplorasi/eksploitasi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non  </w:t>
      </w: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ati,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hidup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iatan-ke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kontinen, beserta pene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 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plikasi dari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erubahan/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enggantian Undang-Undang No.1 Tahun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1973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Huku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berbeda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hukumlaut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berdampak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contohn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 untuk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berhadapan atau berdampin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diatur dalam Pasal 6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84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menerapkan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prinsip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median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line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atau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equidistance principle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bilamana tidak terdapat keadaan khusus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batas ditentukan tidak sama jarak. Sebalikn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memberikan keleluasaan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merujuk pada tercapain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kesepakatan antar pihak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terkait sesuai dengan prinsip-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prinsip hukum internasional publik.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28"/>
          <w:tab w:val="left" w:pos="3382"/>
          <w:tab w:val="left" w:pos="4589"/>
          <w:tab w:val="left" w:pos="5287"/>
          <w:tab w:val="left" w:pos="6256"/>
          <w:tab w:val="left" w:pos="7074"/>
          <w:tab w:val="left" w:pos="8307"/>
        </w:tabs>
        <w:spacing w:before="219" w:after="0" w:line="414" w:lineRule="exact"/>
        <w:ind w:left="920" w:right="810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 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menjamin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kejelasan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kepastian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jurisdictional clarity and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certainty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(Prescott dan Schofield, 2005 dalam Arsana,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2007).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imensi,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misal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memfasilitasi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efektif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berkesinambungan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keamanan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(maritim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securit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jaminan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untuk mengakses dan mengelola sumberda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maritim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maupun non-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(Arsana, 2007).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811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mengakibatkan 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 antar negara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berbatasan dan berkepentin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Kasus perebutan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Blok Ambalat antara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dengan Mala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merebak mulai tahun 2005 merupakan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contoh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ketidakpastian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posisi,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eksistensi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status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tunduk pada rezim landas kontinen. 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Keterangan mengenai batas-batas kontinen di luar 200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 laut teritorial diukur harus disampaikan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kepada Komisi Batas-batas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Commision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Limits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Continental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Shelf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didirika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ampiran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perwakilan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rafis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adil.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Komisi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membuat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rekomendasi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bertalian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mereka.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Batas-batas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rekomendasi-rekomendsai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tuntas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ikat. 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10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mendepositkan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Sekretaris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Jenderal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Perserikatan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 peta-peta dan keteran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relevan termasuk data geodesi,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secara permanen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menggambarkan batas luar landas 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Sekretris Jenderal ini tida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boleh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arti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Negara-negara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berhadapan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 </w:t>
      </w:r>
      <w:r/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54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(4)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(6)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1982. Secara umum, penentuan batas landas kontinen dapat diba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 tiga kondisi,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:  </w:t>
      </w:r>
      <w:r/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1731" w:right="812" w:hanging="27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sejauh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berhimpit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Eksklusif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EE). Konsep ini dikenal dengan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Coextensive Principle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1731" w:right="812" w:hanging="27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mengacu pada empat ketentuan penentuan pinggiran luar tepian kontinen.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1731" w:right="812" w:hanging="27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acu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Hal ini terjadi jika jarak antar negara 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dari 400 mil laut.  </w:t>
      </w: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08" w:firstLine="54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semua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tanpa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sepihak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unilateral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untuk melakukan klaim batas terluar landas kontinen di lu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 200 mil laut ata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dikenal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Ekstensi (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KE).  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414" w:lineRule="exact"/>
        <w:ind w:left="920" w:right="813" w:firstLine="54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berbatasan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India,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Singapura,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Vietnam,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Thailand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sia, Filipina, Palau, Papua Nu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ini, Australia dan Timor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este. Posisi tersebut membuat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rawan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tetangga.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rentan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konflik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perbatasan,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maritim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terdapat tanda batas secara fisik sebagaimana batas di daratan.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  <w:tab w:val="left" w:pos="2059"/>
          <w:tab w:val="left" w:pos="2855"/>
          <w:tab w:val="left" w:pos="3759"/>
          <w:tab w:val="left" w:pos="4889"/>
          <w:tab w:val="left" w:pos="5820"/>
          <w:tab w:val="left" w:pos="6391"/>
          <w:tab w:val="left" w:pos="7850"/>
          <w:tab w:val="left" w:pos="8672"/>
          <w:tab w:val="left" w:pos="9421"/>
        </w:tabs>
        <w:spacing w:before="0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tidak dengan segera melakukan penetapan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 . Penetapan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dikuatkan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undang-undang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implikasi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pihak-pihak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Pembuatan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perintah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lanjuti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 tetapi dalam 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UU No.1 Tahun 1973 harus 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melibatkan instansi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terkait. Keterlibatan instansi terkait sangat 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sebab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sejak dar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ikrar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 pemanfaatann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bersifat multi sektoral dan multi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disipliner.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nstansi-instansi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menangani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pemberian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analisis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dampak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kungan,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pemberian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izin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pemberian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izin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perikanan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mamupun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berkoordinasi.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ikutsertaan instansi-instansi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menangani bidang-bidan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mutlak diperlukan,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agar 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 tentang landas Kontinen tidak salin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tumpang tindih atau berbenturan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Keuangan Negara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Keterlambatan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tidak dapat melakukan eksplorasi dan eksploitasi terhadap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alam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kecenderun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misaln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Antartika.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terlepas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mineral  di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14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memilki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bumi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besar di masa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akan datan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adalah potensi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 termasuk landas kontinen.  </w:t>
      </w: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terlambat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ajukan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berakibat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tersebut tidak dapat dimanfaatkan.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karena itu adalah kewajiban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untuk memberikan perhatian kepada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mencukupi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memadai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ah-wila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misaln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Papua dan sebelah selatan Kepulauan Nusa Tenggara.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12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menggali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 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dilakukan secara terpadu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koordinasi secara baik. Penelitian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berkesinambungan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agar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diperoleh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mampu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akinkan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dibutuhkan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anggaran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termasuk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ak) dilakukan klaim.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017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II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925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EVALUASI DAN ANALISIS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55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ERATURAN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ERUNDANG-UNDANGAN TER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AIT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  <w:tab w:val="left" w:pos="5960"/>
        </w:tabs>
        <w:spacing w:before="0" w:after="0" w:line="269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Undang-Und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ng No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or 17 Tahun 1985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2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diratifikasin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1982)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17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1985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esahan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 1 Tahun 1973 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mengakomodasikan Konvensi tahun 1958) menjadi tidak sesuai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menurut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Kovensi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 perbedaan antara rejim hukum landas kontinen dalam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dengan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Jika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keterikatan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eomorfologis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natural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prolong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technica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exploitability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sebalikn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kriteria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distance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criteria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minimal landas kontinen negara pantai sejauh 200 mil laut dan boleh melebihi jarak tersebut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arat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Dibandingkan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prinsip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1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technical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exploitability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maju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rumusan hukum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jelas dan adil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semua negara.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9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erjanjian Batas Land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 Kontinen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128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overlap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tetangga belum ditentukan dan disepakati batas maritimn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baik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 laut teritorial,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zona tambahan,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maupun landas 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Berikut ini adalah 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telah 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berikut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(Djunarsja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Dewantara, 2002) :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69" w:lineRule="exact"/>
        <w:ind w:left="163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Australia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1999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dibuat antara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dengan Australia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hasilkan ketentuan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1999" w:right="808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meru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Keru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tersebut muncul karena tidak dite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prinsip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coextensive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principle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Australia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masuk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  </w:t>
      </w: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Eksklusif)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ebabkan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dekat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co-</w:t>
      </w:r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extensive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principle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seharusn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berimpit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200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 batas landas kontinen dengan 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masih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acuan. Terdapat persetujuan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meru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dimana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 landas kontinen antara kedua negara lebih dekat ke pantai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di Selat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Malaka (perjanjian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prinsip median line). 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319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Keputusan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Presiden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1972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esahan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 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- Mala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 Dan Kerajaan Thailand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</w:p>
    <w:p>
      <w:pPr>
        <w:rPr>
          <w:rFonts w:ascii="Times New Roman" w:hAnsi="Times New Roman" w:cs="Times New Roman"/>
          <w:color w:val="010302"/>
        </w:rPr>
        <w:spacing w:before="134" w:after="0" w:line="318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Keputusan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Presiden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21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1972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esahan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Thailand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                                                                                                                                            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Vietnam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200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elesaikan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negara.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berdekatan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tidak lebih dari 245 mil laut. Vietnam bersikeras untuk tidak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acuan secara 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eluruh.  </w:t>
      </w:r>
      <w:r/>
    </w:p>
    <w:p>
      <w:pPr>
        <w:rPr>
          <w:rFonts w:ascii="Times New Roman" w:hAnsi="Times New Roman" w:cs="Times New Roman"/>
          <w:color w:val="010302"/>
        </w:rPr>
        <w:spacing w:before="37" w:after="0" w:line="316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terbitn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18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2007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Pengesahan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Sosialis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Vietnam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Penetapan Batas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2003. 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Palau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200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menarik suatu batas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EE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adil,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jarak antara P. Helen (pula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2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Palau)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Fani/P.P.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Asia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400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sebaikn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diterapkan metode sama jarak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equidistance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9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color w:val="000000"/>
          <w:spacing w:val="47"/>
          <w:sz w:val="24"/>
          <w:szCs w:val="24"/>
        </w:rPr>
        <w:t> </w:t>
      </w:r>
      <w:r>
        <w:rPr>
          <w:rFonts w:ascii="Arial" w:hAnsi="Arial" w:cs="Arial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–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Philipina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200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Perjanjian antara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dan Philipina masih belum berhasil menetapkan batas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2000" w:right="-4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 antara kedua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ara. Tertundan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perjanjian antara kedua negara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disebabkan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akuratn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titik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Philipina.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Sulawesi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perundingan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ditetapkan berdasarkan prinsip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median line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4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-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ndia 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65" w:lineRule="exact"/>
        <w:ind w:left="200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Keputusan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Presiden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26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1977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Mengesahkan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2000" w:right="813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ndia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Perpanjangan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 Batas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Tahun 1974 Di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Andaman Dan Samudra Hindia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New Delhi.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C.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erbandingan Antara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Konvensi Jenewa 1958 dengan UNCLOS 198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suatu Negara pantai meliputi dasar laut dan tanah di 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terletak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teritorialn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pangkal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 350 mil, tidak boleh melebihi 100 mil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batas kedalaman dasar laut sedalam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2500 mil.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adalah daerah di bawah laut 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meliputi dasar laut dan tanah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dari daerah dibawah permukaan laut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terletak di luar laut teritorial sepanjang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 alamiah wila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daratan 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iran laut tepi kontinen, sehingga suatu jarak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 mil laut dari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kal, dalam hal ping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iran luar tepi kontinen tidak mencapai jarak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 Garis batas luar kondisi kontinen pada dasar laut, tidak boleh melebihi 350 mil 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100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isobath)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2500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kecuali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elevasi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tepian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pelataran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plateau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), tanjakan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rise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), puncak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caps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), keting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datar (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banks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dan puncak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bulat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spurs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  </w:t>
      </w:r>
      <w:r/>
    </w:p>
    <w:p>
      <w:pPr>
        <w:rPr>
          <w:rFonts w:ascii="Times New Roman" w:hAnsi="Times New Roman" w:cs="Times New Roman"/>
          <w:color w:val="010302"/>
        </w:rPr>
        <w:spacing w:before="217" w:after="0" w:line="415" w:lineRule="exact"/>
        <w:ind w:left="920" w:right="814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Tabel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berikut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diuraikan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perbandin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landas kontinen dengan ketentuan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terdapat dalam Konvensi hukum laut 1982.  </w:t>
      </w: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430" w:tblpY="-270"/>
        <w:tblOverlap w:val="never"/>
        "
        <w:tblW w:w="9096" w:type="dxa"/>
        <w:tblLook w:val="04A0" w:firstRow="1" w:lastRow="0" w:firstColumn="1" w:lastColumn="0" w:noHBand="0" w:noVBand="1"/>
      </w:tblPr>
      <w:tblGrid>
        <w:gridCol w:w="4454"/>
        <w:gridCol w:w="4661"/>
      </w:tblGrid>
      <w:tr>
        <w:trPr>
          <w:trHeight w:val="596"/>
        </w:trPr>
        <w:tc>
          <w:tcPr>
            <w:tcW w:w="9116" w:type="dxa"/>
            <w:gridSpan w:val="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78" w:right="0" w:firstLine="0"/>
            </w:pPr>
            <w:r>
              <w:drawing>
                <wp:anchor simplePos="0" relativeHeight="251658435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line">
                    <wp:posOffset>-12040</wp:posOffset>
                  </wp:positionV>
                  <wp:extent cx="12192" cy="12192"/>
                  <wp:effectExtent l="0" t="0" r="0" b="0"/>
                  <wp:wrapNone/>
                  <wp:docPr id="114" name="Freeform 11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34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line">
                    <wp:posOffset>-12040</wp:posOffset>
                  </wp:positionV>
                  <wp:extent cx="12192" cy="12192"/>
                  <wp:effectExtent l="0" t="0" r="0" b="0"/>
                  <wp:wrapNone/>
                  <wp:docPr id="115" name="Freeform 11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LANDAS KONTINEN (CONTINENTAL SHEL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F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drawing>
                <wp:anchor simplePos="0" relativeHeight="251658451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paragraph">
                    <wp:posOffset>399288</wp:posOffset>
                  </wp:positionV>
                  <wp:extent cx="12192" cy="12193"/>
                  <wp:effectExtent l="0" t="0" r="0" b="0"/>
                  <wp:wrapNone/>
                  <wp:docPr id="116" name="Freeform 11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3"/>
                          </a:xfrm>
                          <a:custGeom>
                            <a:rect l="l" t="t" r="r" b="b"/>
                            <a:pathLst>
                              <a:path w="12192" h="12193">
                                <a:moveTo>
                                  <a:pt x="0" y="12193"/>
                                </a:moveTo>
                                <a:lnTo>
                                  <a:pt x="12192" y="1219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53" behindDoc="1" locked="0" layoutInCell="1" allowOverlap="1">
                  <wp:simplePos x="0" y="0"/>
                  <wp:positionH relativeFrom="page">
                    <wp:posOffset>2828875</wp:posOffset>
                  </wp:positionH>
                  <wp:positionV relativeFrom="paragraph">
                    <wp:posOffset>399288</wp:posOffset>
                  </wp:positionV>
                  <wp:extent cx="12191" cy="12193"/>
                  <wp:effectExtent l="0" t="0" r="0" b="0"/>
                  <wp:wrapNone/>
                  <wp:docPr id="117" name="Freeform 11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1" cy="12193"/>
                          </a:xfrm>
                          <a:custGeom>
                            <a:rect l="l" t="t" r="r" b="b"/>
                            <a:pathLst>
                              <a:path w="12191" h="12193">
                                <a:moveTo>
                                  <a:pt x="0" y="12193"/>
                                </a:moveTo>
                                <a:lnTo>
                                  <a:pt x="12191" y="12193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val="613"/>
        </w:trPr>
        <w:tc>
          <w:tcPr>
            <w:tcW w:w="44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7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KONVENS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JENEWA 1958  </w:t>
            </w:r>
            <w:r>
              <w:drawing>
                <wp:anchor simplePos="0" relativeHeight="251658496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paragraph">
                    <wp:posOffset>417576</wp:posOffset>
                  </wp:positionV>
                  <wp:extent cx="12192" cy="12193"/>
                  <wp:effectExtent l="0" t="0" r="0" b="0"/>
                  <wp:wrapNone/>
                  <wp:docPr id="118" name="Freeform 11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3"/>
                          </a:xfrm>
                          <a:custGeom>
                            <a:rect l="l" t="t" r="r" b="b"/>
                            <a:pathLst>
                              <a:path w="12192" h="12193">
                                <a:moveTo>
                                  <a:pt x="0" y="12193"/>
                                </a:moveTo>
                                <a:lnTo>
                                  <a:pt x="12192" y="12193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46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11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KONVENS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HUKUM LAUT 1982  </w:t>
            </w:r>
            <w:r>
              <w:drawing>
                <wp:anchor simplePos="0" relativeHeight="251658498" behindDoc="1" locked="0" layoutInCell="1" allowOverlap="1">
                  <wp:simplePos x="0" y="0"/>
                  <wp:positionH relativeFrom="page">
                    <wp:posOffset>76</wp:posOffset>
                  </wp:positionH>
                  <wp:positionV relativeFrom="paragraph">
                    <wp:posOffset>417576</wp:posOffset>
                  </wp:positionV>
                  <wp:extent cx="12191" cy="12193"/>
                  <wp:effectExtent l="0" t="0" r="0" b="0"/>
                  <wp:wrapNone/>
                  <wp:docPr id="119" name="Freeform 11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1" cy="12193"/>
                          </a:xfrm>
                          <a:custGeom>
                            <a:rect l="l" t="t" r="r" b="b"/>
                            <a:pathLst>
                              <a:path w="12191" h="12193">
                                <a:moveTo>
                                  <a:pt x="0" y="12193"/>
                                </a:moveTo>
                                <a:lnTo>
                                  <a:pt x="12191" y="12193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val="3098"/>
        </w:trPr>
        <w:tc>
          <w:tcPr>
            <w:tcW w:w="44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7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Batasan Landas 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-56388</wp:posOffset>
                  </wp:positionH>
                  <wp:positionV relativeFrom="paragraph">
                    <wp:posOffset>420853</wp:posOffset>
                  </wp:positionV>
                  <wp:extent cx="2973781" cy="1596643"/>
                  <wp:effectExtent l="0" t="0" r="0" b="0"/>
                  <wp:wrapNone/>
                  <wp:docPr id="120" name="Freeform 120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864412" y="8142072"/>
                            <a:ext cx="2859481" cy="14823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930"/>
                                  <w:tab w:val="left" w:pos="2094"/>
                                  <w:tab w:val="left" w:pos="3230"/>
                                  <w:tab w:val="left" w:pos="3688"/>
                                  <w:tab w:val="left" w:pos="4252"/>
                                </w:tabs>
                                <w:spacing w:before="0" w:after="0" w:line="413" w:lineRule="exact"/>
                                <w:ind w:left="187" w:right="0" w:hanging="187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 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andas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Kontinen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adalah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dasar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laut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dan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tanah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bawahn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bersambun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dengan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pantai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tetapi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diluar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laut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teritorial,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sampai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pada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kedalaman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200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meter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atau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lebih, 	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sepanjang 	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dalamn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 	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air 	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laut 	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atasn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masih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memun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kin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untuk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dapat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2" w:after="0" w:line="413" w:lineRule="exact"/>
              <w:ind w:left="4365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/>
          </w:p>
        </w:tc>
        <w:tc>
          <w:tcPr>
            <w:tcW w:w="4661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9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Batasan Landas 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04"/>
                <w:tab w:val="left" w:pos="1304"/>
                <w:tab w:val="left" w:pos="2410"/>
                <w:tab w:val="left" w:pos="3127"/>
                <w:tab w:val="left" w:pos="3974"/>
              </w:tabs>
              <w:spacing w:before="222" w:after="0" w:line="413" w:lineRule="exact"/>
              <w:ind w:left="118" w:right="-40" w:hanging="107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suatu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pantai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meliputi dasar laut dan tanah dibawahn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dari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daerah dibawah permukaan laut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terletak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luar laut teritorialn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sepanjan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kelanjutan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alamiah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daratann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ping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iran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luar kontinen, atau hingga suatu jarak 200 mil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8" behindDoc="1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-175387</wp:posOffset>
            </wp:positionV>
            <wp:extent cx="12192" cy="12192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7" behindDoc="1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-175387</wp:posOffset>
            </wp:positionV>
            <wp:extent cx="12192" cy="12192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5" behindDoc="1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53212</wp:posOffset>
            </wp:positionV>
            <wp:extent cx="12192" cy="12193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0" behindDoc="1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105029</wp:posOffset>
            </wp:positionV>
            <wp:extent cx="12192" cy="12193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3"/>
                    </a:xfrm>
                    <a:custGeom>
                      <a:rect l="l" t="t" r="r" b="b"/>
                      <a:pathLst>
                        <a:path w="12192" h="12193">
                          <a:moveTo>
                            <a:pt x="0" y="12193"/>
                          </a:moveTo>
                          <a:lnTo>
                            <a:pt x="12192" y="12193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3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3" behindDoc="1" locked="0" layoutInCell="1" allowOverlap="1">
            <wp:simplePos x="0" y="0"/>
            <wp:positionH relativeFrom="page">
              <wp:posOffset>908608</wp:posOffset>
            </wp:positionH>
            <wp:positionV relativeFrom="paragraph">
              <wp:posOffset>-12369</wp:posOffset>
            </wp:positionV>
            <wp:extent cx="12192" cy="12192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2" behindDoc="1" locked="0" layoutInCell="1" allowOverlap="1">
            <wp:simplePos x="0" y="0"/>
            <wp:positionH relativeFrom="page">
              <wp:posOffset>908608</wp:posOffset>
            </wp:positionH>
            <wp:positionV relativeFrom="paragraph">
              <wp:posOffset>-12369</wp:posOffset>
            </wp:positionV>
            <wp:extent cx="12192" cy="12192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6" behindDoc="1" locked="0" layoutInCell="1" allowOverlap="1">
            <wp:simplePos x="0" y="0"/>
            <wp:positionH relativeFrom="page">
              <wp:posOffset>3749675</wp:posOffset>
            </wp:positionH>
            <wp:positionV relativeFrom="paragraph">
              <wp:posOffset>-12369</wp:posOffset>
            </wp:positionV>
            <wp:extent cx="12191" cy="12192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1" cy="12192"/>
                    </a:xfrm>
                    <a:custGeom>
                      <a:rect l="l" t="t" r="r" b="b"/>
                      <a:pathLst>
                        <a:path w="12191" h="12192">
                          <a:moveTo>
                            <a:pt x="0" y="12192"/>
                          </a:moveTo>
                          <a:lnTo>
                            <a:pt x="12191" y="12192"/>
                          </a:lnTo>
                          <a:lnTo>
                            <a:pt x="121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0" behindDoc="0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-12369</wp:posOffset>
            </wp:positionV>
            <wp:extent cx="12192" cy="12192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9" behindDoc="0" locked="0" layoutInCell="1" allowOverlap="1">
            <wp:simplePos x="0" y="0"/>
            <wp:positionH relativeFrom="page">
              <wp:posOffset>6709918</wp:posOffset>
            </wp:positionH>
            <wp:positionV relativeFrom="paragraph">
              <wp:posOffset>-12369</wp:posOffset>
            </wp:positionV>
            <wp:extent cx="12192" cy="12192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430" w:tblpY="-270"/>
        <w:tblOverlap w:val="never"/>
        "
        <w:tblW w:w="9096" w:type="dxa"/>
        <w:tblLook w:val="04A0" w:firstRow="1" w:lastRow="0" w:firstColumn="1" w:lastColumn="0" w:noHBand="0" w:noVBand="1"/>
      </w:tblPr>
      <w:tblGrid>
        <w:gridCol w:w="4454"/>
        <w:gridCol w:w="4661"/>
      </w:tblGrid>
      <w:tr>
        <w:trPr>
          <w:trHeight w:val="6163"/>
        </w:trPr>
        <w:tc>
          <w:tcPr>
            <w:tcW w:w="445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218"/>
                <w:tab w:val="left" w:pos="2867"/>
              </w:tabs>
              <w:spacing w:before="0" w:after="0" w:line="415" w:lineRule="exact"/>
              <w:ind w:left="78" w:right="-40" w:firstLine="0"/>
            </w:pPr>
            <w:r>
              <w:drawing>
                <wp:anchor simplePos="0" relativeHeight="251658296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line">
                    <wp:posOffset>66827</wp:posOffset>
                  </wp:positionV>
                  <wp:extent cx="12192" cy="12192"/>
                  <wp:effectExtent l="0" t="0" r="0" b="0"/>
                  <wp:wrapNone/>
                  <wp:docPr id="130" name="Freeform 1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5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line">
                    <wp:posOffset>66827</wp:posOffset>
                  </wp:positionV>
                  <wp:extent cx="12192" cy="12192"/>
                  <wp:effectExtent l="0" t="0" r="0" b="0"/>
                  <wp:wrapNone/>
                  <wp:docPr id="131" name="Freeform 1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mengekplorasi-n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mengekploitasi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sumber-sumber 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alamn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(pasal 1)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-56388</wp:posOffset>
                  </wp:positionH>
                  <wp:positionV relativeFrom="paragraph">
                    <wp:posOffset>738861</wp:posOffset>
                  </wp:positionV>
                  <wp:extent cx="2975025" cy="1070914"/>
                  <wp:effectExtent l="0" t="0" r="0" b="0"/>
                  <wp:wrapNone/>
                  <wp:docPr id="132" name="Freeform 132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864412" y="1589380"/>
                            <a:ext cx="2860725" cy="9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413" w:lineRule="exact"/>
                                <w:ind w:left="187" w:right="0" w:hanging="187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 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Termasuk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ju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4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dalam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pen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ertian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L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andas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Kontinen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adalah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dasar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laut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tanah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bawahn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14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terletak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luar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area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laut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teritorial dari sebuah pulau.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303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paragraph">
                    <wp:posOffset>4008374</wp:posOffset>
                  </wp:positionV>
                  <wp:extent cx="12192" cy="12192"/>
                  <wp:effectExtent l="0" t="0" r="0" b="0"/>
                  <wp:wrapNone/>
                  <wp:docPr id="133" name="Freeform 1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2" behindDoc="1" locked="0" layoutInCell="1" allowOverlap="1">
                  <wp:simplePos x="0" y="0"/>
                  <wp:positionH relativeFrom="page">
                    <wp:posOffset>-12192</wp:posOffset>
                  </wp:positionH>
                  <wp:positionV relativeFrom="paragraph">
                    <wp:posOffset>4008374</wp:posOffset>
                  </wp:positionV>
                  <wp:extent cx="12192" cy="12192"/>
                  <wp:effectExtent l="0" t="0" r="0" b="0"/>
                  <wp:wrapNone/>
                  <wp:docPr id="134" name="Freeform 1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5" w:after="0" w:line="413" w:lineRule="exact"/>
              <w:ind w:left="4365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948" w:after="0" w:line="414" w:lineRule="exact"/>
              <w:ind w:left="78" w:right="-4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rumusan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tersebut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luar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sama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sekali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menunjukkan adan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ketidakpastian.  </w:t>
            </w:r>
            <w:r/>
          </w:p>
        </w:tc>
        <w:tc>
          <w:tcPr>
            <w:tcW w:w="4661" w:type="dxa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98" w:right="-38" w:firstLine="0"/>
            </w:pPr>
            <w:r>
              <w:drawing>
                <wp:anchor simplePos="0" relativeHeight="251658299" behindDoc="1" locked="0" layoutInCell="1" allowOverlap="1">
                  <wp:simplePos x="0" y="0"/>
                  <wp:positionH relativeFrom="page">
                    <wp:posOffset>76</wp:posOffset>
                  </wp:positionH>
                  <wp:positionV relativeFrom="line">
                    <wp:posOffset>66827</wp:posOffset>
                  </wp:positionV>
                  <wp:extent cx="12191" cy="12192"/>
                  <wp:effectExtent l="0" t="0" r="0" b="0"/>
                  <wp:wrapNone/>
                  <wp:docPr id="135" name="Freeform 1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1" cy="12192"/>
                          </a:xfrm>
                          <a:custGeom>
                            <a:rect l="l" t="t" r="r" b="b"/>
                            <a:pathLst>
                              <a:path w="12191" h="12192">
                                <a:moveTo>
                                  <a:pt x="0" y="12192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8" behindDoc="1" locked="0" layoutInCell="1" allowOverlap="1">
                  <wp:simplePos x="0" y="0"/>
                  <wp:positionH relativeFrom="page">
                    <wp:posOffset>76</wp:posOffset>
                  </wp:positionH>
                  <wp:positionV relativeFrom="line">
                    <wp:posOffset>66827</wp:posOffset>
                  </wp:positionV>
                  <wp:extent cx="12191" cy="12192"/>
                  <wp:effectExtent l="0" t="0" r="0" b="0"/>
                  <wp:wrapNone/>
                  <wp:docPr id="136" name="Freeform 1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1" cy="12192"/>
                          </a:xfrm>
                          <a:custGeom>
                            <a:rect l="l" t="t" r="r" b="b"/>
                            <a:pathLst>
                              <a:path w="12191" h="12192">
                                <a:moveTo>
                                  <a:pt x="0" y="12192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0" behindDoc="1" locked="0" layoutInCell="1" allowOverlap="1">
                  <wp:simplePos x="0" y="0"/>
                  <wp:positionH relativeFrom="page">
                    <wp:posOffset>2960319</wp:posOffset>
                  </wp:positionH>
                  <wp:positionV relativeFrom="line">
                    <wp:posOffset>66827</wp:posOffset>
                  </wp:positionV>
                  <wp:extent cx="12192" cy="12192"/>
                  <wp:effectExtent l="0" t="0" r="0" b="0"/>
                  <wp:wrapNone/>
                  <wp:docPr id="137" name="Freeform 1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aris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darimana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lebar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teritorialn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diukur (Pasal 76 (1)).  </w:t>
            </w:r>
            <w:r>
              <w:drawing>
                <wp:anchor simplePos="0" relativeHeight="251658306" behindDoc="1" locked="0" layoutInCell="1" allowOverlap="1">
                  <wp:simplePos x="0" y="0"/>
                  <wp:positionH relativeFrom="page">
                    <wp:posOffset>76</wp:posOffset>
                  </wp:positionH>
                  <wp:positionV relativeFrom="paragraph">
                    <wp:posOffset>4008374</wp:posOffset>
                  </wp:positionV>
                  <wp:extent cx="12191" cy="12192"/>
                  <wp:effectExtent l="0" t="0" r="0" b="0"/>
                  <wp:wrapNone/>
                  <wp:docPr id="138" name="Freeform 1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1" cy="12192"/>
                          </a:xfrm>
                          <a:custGeom>
                            <a:rect l="l" t="t" r="r" b="b"/>
                            <a:pathLst>
                              <a:path w="12191" h="12192">
                                <a:moveTo>
                                  <a:pt x="0" y="12192"/>
                                </a:moveTo>
                                <a:lnTo>
                                  <a:pt x="12191" y="12192"/>
                                </a:lnTo>
                                <a:lnTo>
                                  <a:pt x="1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0" behindDoc="0" locked="0" layoutInCell="1" allowOverlap="1">
                  <wp:simplePos x="0" y="0"/>
                  <wp:positionH relativeFrom="page">
                    <wp:posOffset>2960319</wp:posOffset>
                  </wp:positionH>
                  <wp:positionV relativeFrom="paragraph">
                    <wp:posOffset>4008374</wp:posOffset>
                  </wp:positionV>
                  <wp:extent cx="12192" cy="12192"/>
                  <wp:effectExtent l="0" t="0" r="0" b="0"/>
                  <wp:wrapNone/>
                  <wp:docPr id="139" name="Freeform 1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9" behindDoc="0" locked="0" layoutInCell="1" allowOverlap="1">
                  <wp:simplePos x="0" y="0"/>
                  <wp:positionH relativeFrom="page">
                    <wp:posOffset>2960319</wp:posOffset>
                  </wp:positionH>
                  <wp:positionV relativeFrom="paragraph">
                    <wp:posOffset>4008374</wp:posOffset>
                  </wp:positionV>
                  <wp:extent cx="12192" cy="12192"/>
                  <wp:effectExtent l="0" t="0" r="0" b="0"/>
                  <wp:wrapNone/>
                  <wp:docPr id="140" name="Freeform 1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5" w:after="0" w:line="413" w:lineRule="exact"/>
              <w:ind w:left="118" w:right="-40" w:hanging="107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suatu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pantai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tidak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boleh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melebihi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batas-batas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sebagaimana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ditentukan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hingga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(Pasal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76 (2)).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6"/>
                <w:tab w:val="left" w:pos="1626"/>
                <w:tab w:val="left" w:pos="2851"/>
                <w:tab w:val="left" w:pos="3838"/>
              </w:tabs>
              <w:spacing w:before="707" w:after="0" w:line="413" w:lineRule="exact"/>
              <w:ind w:left="98" w:right="-39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konvensi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luar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 sudah cukup te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as dan jelas. Berarti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sudah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ada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kepastian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hukum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sejauhmana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suatu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memiliki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eksklusif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Kontinen.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>
        <w:drawing>
          <wp:anchor simplePos="0" relativeHeight="251658255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-18136</wp:posOffset>
            </wp:positionV>
            <wp:extent cx="12496" cy="12192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-18136</wp:posOffset>
            </wp:positionV>
            <wp:extent cx="12496" cy="12192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852220</wp:posOffset>
            </wp:positionH>
            <wp:positionV relativeFrom="line">
              <wp:posOffset>-18136</wp:posOffset>
            </wp:positionV>
            <wp:extent cx="5932297" cy="12192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932297" cy="12192"/>
                    </a:xfrm>
                    <a:custGeom>
                      <a:rect l="l" t="t" r="r" b="b"/>
                      <a:pathLst>
                        <a:path w="5932297" h="12192">
                          <a:moveTo>
                            <a:pt x="0" y="12192"/>
                          </a:moveTo>
                          <a:lnTo>
                            <a:pt x="5932297" y="12192"/>
                          </a:lnTo>
                          <a:lnTo>
                            <a:pt x="5932297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-18136</wp:posOffset>
            </wp:positionV>
            <wp:extent cx="12192" cy="12192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-18136</wp:posOffset>
            </wp:positionV>
            <wp:extent cx="12192" cy="12192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-5995</wp:posOffset>
            </wp:positionV>
            <wp:extent cx="12496" cy="390449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390449"/>
                    </a:xfrm>
                    <a:custGeom>
                      <a:rect l="l" t="t" r="r" b="b"/>
                      <a:pathLst>
                        <a:path w="12496" h="390449">
                          <a:moveTo>
                            <a:pt x="0" y="390449"/>
                          </a:moveTo>
                          <a:lnTo>
                            <a:pt x="12496" y="390449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39044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-5995</wp:posOffset>
            </wp:positionV>
            <wp:extent cx="12192" cy="390449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390449"/>
                    </a:xfrm>
                    <a:custGeom>
                      <a:rect l="l" t="t" r="r" b="b"/>
                      <a:pathLst>
                        <a:path w="12192" h="390449">
                          <a:moveTo>
                            <a:pt x="0" y="390449"/>
                          </a:moveTo>
                          <a:lnTo>
                            <a:pt x="12192" y="390449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39044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LANDAS KONTINEN (</w:t>
      </w:r>
      <w:r>
        <w:rPr sz="24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CONTINENTAL SHELF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5593"/>
        </w:tabs>
        <w:spacing w:before="0" w:after="0" w:line="265" w:lineRule="exact"/>
        <w:ind w:left="920" w:right="0" w:firstLine="0"/>
      </w:pPr>
      <w:r>
        <w:drawing>
          <wp:anchor simplePos="0" relativeHeight="251658272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-15088</wp:posOffset>
            </wp:positionV>
            <wp:extent cx="12496" cy="12192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852220</wp:posOffset>
            </wp:positionH>
            <wp:positionV relativeFrom="line">
              <wp:posOffset>-15088</wp:posOffset>
            </wp:positionV>
            <wp:extent cx="2956814" cy="12192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56814" cy="12192"/>
                    </a:xfrm>
                    <a:custGeom>
                      <a:rect l="l" t="t" r="r" b="b"/>
                      <a:pathLst>
                        <a:path w="2956814" h="12192">
                          <a:moveTo>
                            <a:pt x="0" y="12192"/>
                          </a:moveTo>
                          <a:lnTo>
                            <a:pt x="2956814" y="12192"/>
                          </a:lnTo>
                          <a:lnTo>
                            <a:pt x="2956814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4" behindDoc="0" locked="0" layoutInCell="1" allowOverlap="1">
            <wp:simplePos x="0" y="0"/>
            <wp:positionH relativeFrom="page">
              <wp:posOffset>3809110</wp:posOffset>
            </wp:positionH>
            <wp:positionV relativeFrom="line">
              <wp:posOffset>-15088</wp:posOffset>
            </wp:positionV>
            <wp:extent cx="12192" cy="12192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0" locked="0" layoutInCell="1" allowOverlap="1">
            <wp:simplePos x="0" y="0"/>
            <wp:positionH relativeFrom="page">
              <wp:posOffset>3821303</wp:posOffset>
            </wp:positionH>
            <wp:positionV relativeFrom="line">
              <wp:posOffset>-15088</wp:posOffset>
            </wp:positionV>
            <wp:extent cx="2963291" cy="12192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63291" cy="12192"/>
                    </a:xfrm>
                    <a:custGeom>
                      <a:rect l="l" t="t" r="r" b="b"/>
                      <a:pathLst>
                        <a:path w="2963291" h="12192">
                          <a:moveTo>
                            <a:pt x="0" y="12192"/>
                          </a:moveTo>
                          <a:lnTo>
                            <a:pt x="2963291" y="12192"/>
                          </a:lnTo>
                          <a:lnTo>
                            <a:pt x="29632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6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-15088</wp:posOffset>
            </wp:positionV>
            <wp:extent cx="12192" cy="12192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7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-2895</wp:posOffset>
            </wp:positionV>
            <wp:extent cx="12496" cy="390144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390144"/>
                    </a:xfrm>
                    <a:custGeom>
                      <a:rect l="l" t="t" r="r" b="b"/>
                      <a:pathLst>
                        <a:path w="12496" h="390144">
                          <a:moveTo>
                            <a:pt x="0" y="390144"/>
                          </a:moveTo>
                          <a:lnTo>
                            <a:pt x="12496" y="390144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3901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0" locked="0" layoutInCell="1" allowOverlap="1">
            <wp:simplePos x="0" y="0"/>
            <wp:positionH relativeFrom="page">
              <wp:posOffset>3809110</wp:posOffset>
            </wp:positionH>
            <wp:positionV relativeFrom="line">
              <wp:posOffset>-2895</wp:posOffset>
            </wp:positionV>
            <wp:extent cx="12192" cy="390144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390144"/>
                    </a:xfrm>
                    <a:custGeom>
                      <a:rect l="l" t="t" r="r" b="b"/>
                      <a:pathLst>
                        <a:path w="12192" h="390144">
                          <a:moveTo>
                            <a:pt x="0" y="390144"/>
                          </a:moveTo>
                          <a:lnTo>
                            <a:pt x="12192" y="390144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3901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9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-2895</wp:posOffset>
            </wp:positionV>
            <wp:extent cx="12192" cy="390144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390144"/>
                    </a:xfrm>
                    <a:custGeom>
                      <a:rect l="l" t="t" r="r" b="b"/>
                      <a:pathLst>
                        <a:path w="12192" h="390144">
                          <a:moveTo>
                            <a:pt x="0" y="390144"/>
                          </a:moveTo>
                          <a:lnTo>
                            <a:pt x="12192" y="390144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390144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Jenewa 1958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Hukum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  </w:t>
      </w:r>
      <w:r/>
    </w:p>
    <w:p>
      <w:pPr>
        <w:spacing w:after="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>
        <w:drawing>
          <wp:anchor simplePos="0" relativeHeight="251658356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-16612</wp:posOffset>
            </wp:positionV>
            <wp:extent cx="12496" cy="12192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852220</wp:posOffset>
            </wp:positionH>
            <wp:positionV relativeFrom="line">
              <wp:posOffset>-16612</wp:posOffset>
            </wp:positionV>
            <wp:extent cx="2956814" cy="12192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56814" cy="12192"/>
                    </a:xfrm>
                    <a:custGeom>
                      <a:rect l="l" t="t" r="r" b="b"/>
                      <a:pathLst>
                        <a:path w="2956814" h="12192">
                          <a:moveTo>
                            <a:pt x="0" y="12192"/>
                          </a:moveTo>
                          <a:lnTo>
                            <a:pt x="2956814" y="12192"/>
                          </a:lnTo>
                          <a:lnTo>
                            <a:pt x="2956814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2" behindDoc="0" locked="0" layoutInCell="1" allowOverlap="1">
            <wp:simplePos x="0" y="0"/>
            <wp:positionH relativeFrom="page">
              <wp:posOffset>839724</wp:posOffset>
            </wp:positionH>
            <wp:positionV relativeFrom="line">
              <wp:posOffset>-4293</wp:posOffset>
            </wp:positionV>
            <wp:extent cx="12496" cy="3138171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3138171"/>
                    </a:xfrm>
                    <a:custGeom>
                      <a:rect l="l" t="t" r="r" b="b"/>
                      <a:pathLst>
                        <a:path w="12496" h="3138171">
                          <a:moveTo>
                            <a:pt x="0" y="3138171"/>
                          </a:moveTo>
                          <a:lnTo>
                            <a:pt x="12496" y="3138171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313817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 Hak dan Kewajiban Negara Pantai 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73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 Sama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 Pasal 2 (1).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73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 Sama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 Pasal 2 (3)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73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 Sama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 Pasal 2 (2)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34" behindDoc="0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99135</wp:posOffset>
            </wp:positionV>
            <wp:extent cx="12496" cy="484086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4840860"/>
                    </a:xfrm>
                    <a:custGeom>
                      <a:rect l="l" t="t" r="r" b="b"/>
                      <a:pathLst>
                        <a:path w="12496" h="4840860">
                          <a:moveTo>
                            <a:pt x="0" y="4840860"/>
                          </a:moveTo>
                          <a:lnTo>
                            <a:pt x="12496" y="4840860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484086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Kewajiban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9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7" w:right="0" w:firstLine="0"/>
      </w:pPr>
      <w:r>
        <w:drawing>
          <wp:anchor simplePos="0" relativeHeight="251658358" behindDoc="0" locked="0" layoutInCell="1" allowOverlap="1">
            <wp:simplePos x="0" y="0"/>
            <wp:positionH relativeFrom="page">
              <wp:posOffset>3809110</wp:posOffset>
            </wp:positionH>
            <wp:positionV relativeFrom="line">
              <wp:posOffset>-16612</wp:posOffset>
            </wp:positionV>
            <wp:extent cx="12192" cy="12192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9" behindDoc="0" locked="0" layoutInCell="1" allowOverlap="1">
            <wp:simplePos x="0" y="0"/>
            <wp:positionH relativeFrom="page">
              <wp:posOffset>3821303</wp:posOffset>
            </wp:positionH>
            <wp:positionV relativeFrom="line">
              <wp:posOffset>-16612</wp:posOffset>
            </wp:positionV>
            <wp:extent cx="2963291" cy="12192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963291" cy="12192"/>
                    </a:xfrm>
                    <a:custGeom>
                      <a:rect l="l" t="t" r="r" b="b"/>
                      <a:pathLst>
                        <a:path w="2963291" h="12192">
                          <a:moveTo>
                            <a:pt x="0" y="12192"/>
                          </a:moveTo>
                          <a:lnTo>
                            <a:pt x="2963291" y="12192"/>
                          </a:lnTo>
                          <a:lnTo>
                            <a:pt x="2963291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1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-16612</wp:posOffset>
            </wp:positionV>
            <wp:extent cx="12192" cy="12192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0" behindDoc="0" locked="0" layoutInCell="1" allowOverlap="1">
            <wp:simplePos x="0" y="0"/>
            <wp:positionH relativeFrom="page">
              <wp:posOffset>6784593</wp:posOffset>
            </wp:positionH>
            <wp:positionV relativeFrom="line">
              <wp:posOffset>-16612</wp:posOffset>
            </wp:positionV>
            <wp:extent cx="12192" cy="12192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3" behindDoc="0" locked="0" layoutInCell="1" allowOverlap="1">
            <wp:simplePos x="0" y="0"/>
            <wp:positionH relativeFrom="page">
              <wp:posOffset>3809110</wp:posOffset>
            </wp:positionH>
            <wp:positionV relativeFrom="line">
              <wp:posOffset>-4293</wp:posOffset>
            </wp:positionV>
            <wp:extent cx="12192" cy="3138171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3138171"/>
                    </a:xfrm>
                    <a:custGeom>
                      <a:rect l="l" t="t" r="r" b="b"/>
                      <a:pathLst>
                        <a:path w="12192" h="3138171">
                          <a:moveTo>
                            <a:pt x="0" y="3138171"/>
                          </a:moveTo>
                          <a:lnTo>
                            <a:pt x="12192" y="3138171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3138171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 Hak dan Kewajiban Negara Pantai 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414" w:lineRule="exact"/>
        <w:ind w:left="187" w:right="-38" w:hanging="18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menjalankan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berdaulat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tujuan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alam. (Pasal 77 (1)).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13"/>
          <w:tab w:val="left" w:pos="2670"/>
          <w:tab w:val="left" w:pos="4194"/>
        </w:tabs>
        <w:spacing w:before="221" w:after="0" w:line="414" w:lineRule="exact"/>
        <w:ind w:left="187" w:right="-38" w:hanging="18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Hak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tergantun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pendudukan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proklamasi 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diumumkan. (Pasal 77 (3)).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5"/>
          <w:tab w:val="left" w:pos="2295"/>
          <w:tab w:val="left" w:pos="3432"/>
          <w:tab w:val="left" w:pos="4133"/>
        </w:tabs>
        <w:spacing w:before="221" w:after="0" w:line="413" w:lineRule="exact"/>
        <w:ind w:left="187" w:right="-40" w:hanging="18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ekploitasi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tanpa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 negara pantai. (Pasal 77 (2))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014"/>
          <w:tab w:val="left" w:pos="2070"/>
          <w:tab w:val="left" w:pos="2833"/>
          <w:tab w:val="left" w:pos="3648"/>
        </w:tabs>
        <w:spacing w:before="220" w:after="0" w:line="413" w:lineRule="exact"/>
        <w:ind w:left="187" w:right="-40" w:hanging="187"/>
      </w:pPr>
      <w:r>
        <w:drawing>
          <wp:anchor simplePos="0" relativeHeight="251658535" behindDoc="0" locked="0" layoutInCell="1" allowOverlap="1">
            <wp:simplePos x="0" y="0"/>
            <wp:positionH relativeFrom="page">
              <wp:posOffset>3809110</wp:posOffset>
            </wp:positionH>
            <wp:positionV relativeFrom="line">
              <wp:posOffset>218033</wp:posOffset>
            </wp:positionV>
            <wp:extent cx="12192" cy="4840860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4840860"/>
                    </a:xfrm>
                    <a:custGeom>
                      <a:rect l="l" t="t" r="r" b="b"/>
                      <a:pathLst>
                        <a:path w="12192" h="4840860">
                          <a:moveTo>
                            <a:pt x="0" y="4840860"/>
                          </a:moveTo>
                          <a:lnTo>
                            <a:pt x="12192" y="4840860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484086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eksklusif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izinkan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pemboran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segala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keperluan.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(Pasal 81).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67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Kewajiban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795527</wp:posOffset>
            </wp:positionH>
            <wp:positionV relativeFrom="paragraph">
              <wp:posOffset>36423</wp:posOffset>
            </wp:positionV>
            <wp:extent cx="3100273" cy="808786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95527" y="6437859"/>
                      <a:ext cx="2985973" cy="69448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14" w:lineRule="exact"/>
                          <w:ind w:left="187" w:right="0" w:hanging="187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Konvensi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ini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tidak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8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menentukan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batas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2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y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pasti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dari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landas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kontinen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seperti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pada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uraian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di atas.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3763390</wp:posOffset>
            </wp:positionH>
            <wp:positionV relativeFrom="paragraph">
              <wp:posOffset>45567</wp:posOffset>
            </wp:positionV>
            <wp:extent cx="3109112" cy="545134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763390" y="6447003"/>
                      <a:ext cx="2994812" cy="43083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412" w:lineRule="exact"/>
                          <w:ind w:left="187" w:right="0" w:hanging="187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Ne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ara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pantai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harus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menetapkan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batas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terluar landas kontinen (Pasal 76 (8)).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00"/>
          <w:tab w:val="left" w:pos="1520"/>
          <w:tab w:val="left" w:pos="2264"/>
          <w:tab w:val="left" w:pos="2458"/>
          <w:tab w:val="left" w:pos="3170"/>
          <w:tab w:val="left" w:pos="3312"/>
          <w:tab w:val="left" w:pos="4053"/>
          <w:tab w:val="left" w:pos="4310"/>
        </w:tabs>
        <w:spacing w:before="0" w:after="0" w:line="414" w:lineRule="exact"/>
        <w:ind w:left="187" w:right="-40" w:hanging="18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mendeposit-kan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795527</wp:posOffset>
            </wp:positionH>
            <wp:positionV relativeFrom="line">
              <wp:posOffset>72136</wp:posOffset>
            </wp:positionV>
            <wp:extent cx="3101517" cy="1334947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95527" y="7353783"/>
                      <a:ext cx="2987217" cy="122064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417"/>
                            <w:tab w:val="left" w:pos="2991"/>
                            <w:tab w:val="left" w:pos="4243"/>
                          </w:tabs>
                          <w:spacing w:before="0" w:after="0" w:line="414" w:lineRule="exact"/>
                          <w:ind w:left="187" w:right="0" w:hanging="187"/>
                        </w:pP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- 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6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Ketentuan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0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y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sama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diatur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5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dalam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6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Pasal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36"/>
                            <w:sz w:val="24"/>
                            <w:szCs w:val="24"/>
                          </w:rPr>
                          <w:t>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4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konvensi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ini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dimana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6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negara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pantai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  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tidak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diizinkan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men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g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halangi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peletakan 	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atau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pemeliharaan dari kabel atau pipa pada landas  </w:t>
                        </w:r>
                        <w:r>
                          <w:br w:type="textWrapping" w:clear="all"/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kontinen.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Sekretaris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Jenderal 	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PBB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peta-peta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keterangan 	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relevan, 		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permanen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ambarkan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(Pasal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76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(9)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84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(2)).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cols w:num="2" w:space="0" w:equalWidth="0">
            <w:col w:w="4638" w:space="787"/>
            <w:col w:w="4758" w:space="0"/>
          </w:cols>
          <w:docGrid w:linePitch="360"/>
        </w:sectPr>
        <w:tabs>
          <w:tab w:val="left" w:pos="1165"/>
          <w:tab w:val="left" w:pos="1969"/>
          <w:tab w:val="left" w:pos="2666"/>
          <w:tab w:val="left" w:pos="3415"/>
        </w:tabs>
        <w:spacing w:before="218" w:after="0" w:line="413" w:lineRule="exact"/>
        <w:ind w:left="187" w:right="-37" w:hanging="18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 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pemeliharaan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kabel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pipa. (Pasal 79 (2)).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2" w:tblpY="-270"/>
        <w:tblOverlap w:val="never"/>
        "
        <w:tblW w:w="9341" w:type="dxa"/>
        <w:tblLook w:val="04A0" w:firstRow="1" w:lastRow="0" w:firstColumn="1" w:lastColumn="0" w:noHBand="0" w:noVBand="1"/>
      </w:tblPr>
      <w:tblGrid>
        <w:gridCol w:w="3968"/>
        <w:gridCol w:w="707"/>
        <w:gridCol w:w="4685"/>
      </w:tblGrid>
      <w:tr>
        <w:trPr>
          <w:trHeight w:val="2260"/>
        </w:trPr>
        <w:tc>
          <w:tcPr>
            <w:tcW w:w="4676" w:type="dxa"/>
            <w:gridSpan w:val="2"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4685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92"/>
                <w:tab w:val="left" w:pos="1724"/>
                <w:tab w:val="left" w:pos="2650"/>
                <w:tab w:val="left" w:pos="3508"/>
              </w:tabs>
              <w:spacing w:before="0" w:after="0" w:line="414" w:lineRule="exact"/>
              <w:ind w:left="95" w:right="-41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   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pantai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harus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melakukan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kepada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otorita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berkaitan den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eksploitasi sumber 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diluar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mil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laut. (Pasal 82 (1)) dan 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(4)  </w:t>
            </w:r>
            <w:r>
              <w:drawing>
                <wp:anchor simplePos="0" relativeHeight="251658446" behindDoc="1" locked="0" layoutInCell="1" allowOverlap="1">
                  <wp:simplePos x="0" y="0"/>
                  <wp:positionH relativeFrom="page">
                    <wp:posOffset>-2969386</wp:posOffset>
                  </wp:positionH>
                  <wp:positionV relativeFrom="paragraph">
                    <wp:posOffset>1523238</wp:posOffset>
                  </wp:positionV>
                  <wp:extent cx="12496" cy="12192"/>
                  <wp:effectExtent l="0" t="0" r="0" b="0"/>
                  <wp:wrapNone/>
                  <wp:docPr id="169" name="Freeform 1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496" cy="12192"/>
                          </a:xfrm>
                          <a:custGeom>
                            <a:rect l="l" t="t" r="r" b="b"/>
                            <a:pathLst>
                              <a:path w="12496" h="12192">
                                <a:moveTo>
                                  <a:pt x="0" y="12192"/>
                                </a:moveTo>
                                <a:lnTo>
                                  <a:pt x="12496" y="12192"/>
                                </a:lnTo>
                                <a:lnTo>
                                  <a:pt x="12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1523238</wp:posOffset>
                  </wp:positionV>
                  <wp:extent cx="12192" cy="12192"/>
                  <wp:effectExtent l="0" t="0" r="0" b="0"/>
                  <wp:wrapNone/>
                  <wp:docPr id="170" name="Freeform 1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49" behindDoc="1" locked="0" layoutInCell="1" allowOverlap="1">
                  <wp:simplePos x="0" y="0"/>
                  <wp:positionH relativeFrom="page">
                    <wp:posOffset>2975483</wp:posOffset>
                  </wp:positionH>
                  <wp:positionV relativeFrom="paragraph">
                    <wp:posOffset>1523238</wp:posOffset>
                  </wp:positionV>
                  <wp:extent cx="12192" cy="12192"/>
                  <wp:effectExtent l="0" t="0" r="0" b="0"/>
                  <wp:wrapNone/>
                  <wp:docPr id="171" name="Freeform 1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02" behindDoc="1" locked="0" layoutInCell="1" allowOverlap="1">
                  <wp:simplePos x="0" y="0"/>
                  <wp:positionH relativeFrom="page">
                    <wp:posOffset>-2969386</wp:posOffset>
                  </wp:positionH>
                  <wp:positionV relativeFrom="paragraph">
                    <wp:posOffset>1925574</wp:posOffset>
                  </wp:positionV>
                  <wp:extent cx="12496" cy="12192"/>
                  <wp:effectExtent l="0" t="0" r="0" b="0"/>
                  <wp:wrapNone/>
                  <wp:docPr id="172" name="Freeform 1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496" cy="12192"/>
                          </a:xfrm>
                          <a:custGeom>
                            <a:rect l="l" t="t" r="r" b="b"/>
                            <a:pathLst>
                              <a:path w="12496" h="12192">
                                <a:moveTo>
                                  <a:pt x="0" y="12192"/>
                                </a:moveTo>
                                <a:lnTo>
                                  <a:pt x="12496" y="12192"/>
                                </a:lnTo>
                                <a:lnTo>
                                  <a:pt x="12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0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1925574</wp:posOffset>
                  </wp:positionV>
                  <wp:extent cx="12192" cy="12192"/>
                  <wp:effectExtent l="0" t="0" r="0" b="0"/>
                  <wp:wrapNone/>
                  <wp:docPr id="173" name="Freeform 1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606" behindDoc="1" locked="0" layoutInCell="1" allowOverlap="1">
                  <wp:simplePos x="0" y="0"/>
                  <wp:positionH relativeFrom="page">
                    <wp:posOffset>2975483</wp:posOffset>
                  </wp:positionH>
                  <wp:positionV relativeFrom="paragraph">
                    <wp:posOffset>1925574</wp:posOffset>
                  </wp:positionV>
                  <wp:extent cx="12192" cy="12192"/>
                  <wp:effectExtent l="0" t="0" r="0" b="0"/>
                  <wp:wrapNone/>
                  <wp:docPr id="174" name="Freeform 1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12192" cy="12192"/>
                          </a:xfrm>
                          <a:custGeom>
                            <a:rect l="l" t="t" r="r" b="b"/>
                            <a:pathLst>
                              <a:path w="12192" h="12192">
                                <a:moveTo>
                                  <a:pt x="0" y="12192"/>
                                </a:moveTo>
                                <a:lnTo>
                                  <a:pt x="12192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val="613"/>
        </w:trPr>
        <w:tc>
          <w:tcPr>
            <w:tcW w:w="4676" w:type="dxa"/>
            <w:gridSpan w:val="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4685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628"/>
        </w:trPr>
        <w:tc>
          <w:tcPr>
            <w:tcW w:w="3968" w:type="dxa"/>
            <w:tcBorders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9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C. Status hukum dan Ruang Udara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07" w:type="dxa"/>
            <w:tcBorders>
              <w:left w:val="nil"/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35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C.   </w:t>
            </w:r>
            <w:r/>
          </w:p>
        </w:tc>
        <w:tc>
          <w:tcPr>
            <w:tcW w:w="4685" w:type="dxa"/>
            <w:vMerge w:val="restart"/>
            <w:tcBorders>
              <w:bottom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240" w:lineRule="auto"/>
              <w:ind w:left="2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Status hukum dan Ruang Udara diatas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-3022727</wp:posOffset>
                  </wp:positionH>
                  <wp:positionV relativeFrom="paragraph">
                    <wp:posOffset>1073125</wp:posOffset>
                  </wp:positionV>
                  <wp:extent cx="3109518" cy="546658"/>
                  <wp:effectExtent l="0" t="0" r="0" b="0"/>
                  <wp:wrapNone/>
                  <wp:docPr id="175" name="Freeform 17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786383" y="3822421"/>
                            <a:ext cx="2995218" cy="432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415" w:lineRule="exact"/>
                                <w:ind w:left="202" w:right="0" w:hanging="202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 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Ketentuan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30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sama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di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atur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dalam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pasal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26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konvensi ini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-3022727</wp:posOffset>
                  </wp:positionH>
                  <wp:positionV relativeFrom="paragraph">
                    <wp:posOffset>2115541</wp:posOffset>
                  </wp:positionV>
                  <wp:extent cx="3109264" cy="546658"/>
                  <wp:effectExtent l="0" t="0" r="0" b="0"/>
                  <wp:wrapNone/>
                  <wp:docPr id="176" name="Freeform 176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786383" y="4864837"/>
                            <a:ext cx="2994964" cy="4323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415" w:lineRule="exact"/>
                                <w:ind w:left="202" w:right="0" w:hanging="202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-  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Ketentuan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7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ang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sama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juga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2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terdapat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pacing w:val="5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dalam  </w:t>
                              </w:r>
                              <w:r>
                                <w:br w:type="textWrapping" w:clear="all"/>
                              </w: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pasal 5 (1) konvensi ini.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19" w:after="0" w:line="415" w:lineRule="exact"/>
              <w:ind w:left="95" w:right="-38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serta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kekebalan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 lain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9" w:after="0" w:line="414" w:lineRule="exact"/>
              <w:ind w:left="115" w:right="-38" w:hanging="115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 Hak negara pantai atas landas kontinen tidak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mempengaruhi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status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hukum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perairan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diatas-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dan ruang udara (pasal 78 (1))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267"/>
                <w:tab w:val="left" w:pos="1998"/>
                <w:tab w:val="left" w:pos="2785"/>
                <w:tab w:val="left" w:pos="4184"/>
              </w:tabs>
              <w:spacing w:before="92" w:after="0" w:line="414" w:lineRule="exact"/>
              <w:ind w:left="115" w:right="-39" w:hanging="115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Pelaksanaan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pantai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 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tidak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boleh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menggang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 terhadap pela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aran dan hak serta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kebebasan 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lain. (Pasal 78 (2)).   </w:t>
            </w:r>
            <w:r/>
          </w:p>
        </w:tc>
      </w:tr>
      <w:tr>
        <w:trPr>
          <w:trHeight w:val="4928"/>
        </w:trPr>
        <w:tc>
          <w:tcPr>
            <w:tcW w:w="4676" w:type="dxa"/>
            <w:gridSpan w:val="2"/>
            <w:tcBorders>
              <w:top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98" w:right="-37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   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Diatas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serta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kekebalan 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lain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9" w:after="0" w:line="414" w:lineRule="exact"/>
              <w:ind w:left="45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20" w:after="0" w:line="414" w:lineRule="exact"/>
              <w:ind w:left="457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/>
          </w:p>
        </w:tc>
        <w:tc>
          <w:tcPr>
            <w:tcW w:w="4685" w:type="dxa"/>
            <w:vMerge/>
            <w:tcBorders>
              <w:top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609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-12826</wp:posOffset>
            </wp:positionV>
            <wp:extent cx="12496" cy="12192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08" behindDoc="1" locked="0" layoutInCell="1" allowOverlap="1">
            <wp:simplePos x="0" y="0"/>
            <wp:positionH relativeFrom="page">
              <wp:posOffset>839724</wp:posOffset>
            </wp:positionH>
            <wp:positionV relativeFrom="paragraph">
              <wp:posOffset>-12826</wp:posOffset>
            </wp:positionV>
            <wp:extent cx="12496" cy="12192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496" cy="12192"/>
                    </a:xfrm>
                    <a:custGeom>
                      <a:rect l="l" t="t" r="r" b="b"/>
                      <a:pathLst>
                        <a:path w="12496" h="12192">
                          <a:moveTo>
                            <a:pt x="0" y="12192"/>
                          </a:moveTo>
                          <a:lnTo>
                            <a:pt x="12496" y="12192"/>
                          </a:lnTo>
                          <a:lnTo>
                            <a:pt x="12496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2" behindDoc="1" locked="0" layoutInCell="1" allowOverlap="1">
            <wp:simplePos x="0" y="0"/>
            <wp:positionH relativeFrom="page">
              <wp:posOffset>3809110</wp:posOffset>
            </wp:positionH>
            <wp:positionV relativeFrom="paragraph">
              <wp:posOffset>-12826</wp:posOffset>
            </wp:positionV>
            <wp:extent cx="12192" cy="12192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6" behindDoc="0" locked="0" layoutInCell="1" allowOverlap="1">
            <wp:simplePos x="0" y="0"/>
            <wp:positionH relativeFrom="page">
              <wp:posOffset>6784593</wp:posOffset>
            </wp:positionH>
            <wp:positionV relativeFrom="paragraph">
              <wp:posOffset>-12826</wp:posOffset>
            </wp:positionV>
            <wp:extent cx="12192" cy="12192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615" behindDoc="0" locked="0" layoutInCell="1" allowOverlap="1">
            <wp:simplePos x="0" y="0"/>
            <wp:positionH relativeFrom="page">
              <wp:posOffset>6784593</wp:posOffset>
            </wp:positionH>
            <wp:positionV relativeFrom="paragraph">
              <wp:posOffset>-12826</wp:posOffset>
            </wp:positionV>
            <wp:extent cx="12192" cy="12192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2192" cy="12192"/>
                    </a:xfrm>
                    <a:custGeom>
                      <a:rect l="l" t="t" r="r" b="b"/>
                      <a:pathLst>
                        <a:path w="12192" h="12192">
                          <a:moveTo>
                            <a:pt x="0" y="12192"/>
                          </a:moveTo>
                          <a:lnTo>
                            <a:pt x="12192" y="12192"/>
                          </a:lnTo>
                          <a:lnTo>
                            <a:pt x="12192" y="0"/>
                          </a:lnTo>
                          <a:lnTo>
                            <a:pt x="0" y="0"/>
                          </a:lnTo>
                          <a:lnTo>
                            <a:pt x="0" y="1219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640"/>
        </w:tabs>
        <w:spacing w:before="0" w:after="0" w:line="265" w:lineRule="exact"/>
        <w:ind w:left="74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Tinjauan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eraturan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erundang-undang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 Terkait (Nasional)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103"/>
        <w:gridCol w:w="408"/>
        <w:gridCol w:w="103"/>
        <w:gridCol w:w="112"/>
        <w:gridCol w:w="2400"/>
        <w:gridCol w:w="103"/>
        <w:gridCol w:w="112"/>
        <w:gridCol w:w="3489"/>
        <w:gridCol w:w="103"/>
        <w:gridCol w:w="112"/>
        <w:gridCol w:w="2081"/>
        <w:gridCol w:w="103"/>
      </w:tblGrid>
      <w:tr>
        <w:trPr>
          <w:trHeight w:val="405"/>
        </w:trPr>
        <w:tc>
          <w:tcPr>
            <w:tcW w:w="103" w:type="dxa"/>
            <w:tcBorders>
              <w:bottom w:val="nil"/>
              <w:righ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34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-6097</wp:posOffset>
                  </wp:positionV>
                  <wp:extent cx="6096" cy="6097"/>
                  <wp:effectExtent l="0" t="0" r="0" b="0"/>
                  <wp:wrapNone/>
                  <wp:docPr id="182" name="Freeform 18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6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-6097</wp:posOffset>
                  </wp:positionV>
                  <wp:extent cx="6096" cy="6097"/>
                  <wp:effectExtent l="0" t="0" r="0" b="0"/>
                  <wp:wrapNone/>
                  <wp:docPr id="183" name="Freeform 18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408" w:type="dxa"/>
            <w:tcBorders>
              <w:left w:val="nil"/>
              <w:bottom w:val="nil"/>
              <w:right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/>
          </w:p>
        </w:tc>
        <w:tc>
          <w:tcPr>
            <w:tcW w:w="103" w:type="dxa"/>
            <w:tcBorders>
              <w:left w:val="nil"/>
              <w:bottom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</w:pPr>
            <w:r>
              <w:drawing>
                <wp:anchor simplePos="0" relativeHeight="251658348" behindDoc="1" locked="0" layoutInCell="1" allowOverlap="1">
                  <wp:simplePos x="0" y="0"/>
                  <wp:positionH relativeFrom="page">
                    <wp:posOffset>65532</wp:posOffset>
                  </wp:positionH>
                  <wp:positionV relativeFrom="line">
                    <wp:posOffset>-8992</wp:posOffset>
                  </wp:positionV>
                  <wp:extent cx="6096" cy="6097"/>
                  <wp:effectExtent l="0" t="0" r="0" b="0"/>
                  <wp:wrapNone/>
                  <wp:docPr id="184" name="Freeform 18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2400" w:type="dxa"/>
            <w:tcBorders>
              <w:left w:val="nil"/>
              <w:bottom w:val="nil"/>
              <w:right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11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 </w:t>
            </w:r>
            <w:r/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</w:p>
        </w:tc>
        <w:tc>
          <w:tcPr>
            <w:tcW w:w="112" w:type="dxa"/>
            <w:tcBorders>
              <w:bottom w:val="nil"/>
              <w:righ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35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-6097</wp:posOffset>
                  </wp:positionV>
                  <wp:extent cx="6096" cy="6097"/>
                  <wp:effectExtent l="0" t="0" r="0" b="0"/>
                  <wp:wrapNone/>
                  <wp:docPr id="185" name="Freeform 18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3489" w:type="dxa"/>
            <w:tcBorders>
              <w:left w:val="nil"/>
              <w:bottom w:val="nil"/>
              <w:right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1235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  </w:t>
            </w:r>
            <w:r/>
          </w:p>
        </w:tc>
        <w:tc>
          <w:tcPr>
            <w:tcW w:w="103" w:type="dxa"/>
            <w:tcBorders>
              <w:left w:val="nil"/>
              <w:bottom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>
              <w:drawing>
                <wp:anchor simplePos="0" relativeHeight="251658352" behindDoc="1" locked="0" layoutInCell="1" allowOverlap="1">
                  <wp:simplePos x="0" y="0"/>
                  <wp:positionH relativeFrom="page">
                    <wp:posOffset>65532</wp:posOffset>
                  </wp:positionH>
                  <wp:positionV relativeFrom="paragraph">
                    <wp:posOffset>-6097</wp:posOffset>
                  </wp:positionV>
                  <wp:extent cx="6097" cy="6097"/>
                  <wp:effectExtent l="0" t="0" r="0" b="0"/>
                  <wp:wrapNone/>
                  <wp:docPr id="186" name="Freeform 18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7"/>
                          </a:xfrm>
                          <a:custGeom>
                            <a:rect l="l" t="t" r="r" b="b"/>
                            <a:pathLst>
                              <a:path w="6097" h="6097">
                                <a:moveTo>
                                  <a:pt x="0" y="6097"/>
                                </a:moveTo>
                                <a:lnTo>
                                  <a:pt x="6097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112" w:type="dxa"/>
            <w:tcBorders>
              <w:bottom w:val="nil"/>
              <w:righ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/>
          </w:p>
        </w:tc>
        <w:tc>
          <w:tcPr>
            <w:tcW w:w="2081" w:type="dxa"/>
            <w:tcBorders>
              <w:left w:val="nil"/>
              <w:bottom w:val="nil"/>
              <w:right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40" w:lineRule="auto"/>
              <w:ind w:left="220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KETERANGAN  </w:t>
            </w:r>
            <w:r/>
          </w:p>
        </w:tc>
        <w:tc>
          <w:tcPr>
            <w:tcW w:w="103" w:type="dxa"/>
            <w:tcBorders>
              <w:left w:val="nil"/>
              <w:bottom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/>
          </w:p>
        </w:tc>
      </w:tr>
      <w:tr>
        <w:trPr>
          <w:trHeight w:val="402"/>
        </w:trPr>
        <w:tc>
          <w:tcPr>
            <w:tcW w:w="614" w:type="dxa"/>
            <w:gridSpan w:val="3"/>
            <w:tcBorders>
              <w:top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/>
          </w:p>
        </w:tc>
        <w:tc>
          <w:tcPr>
            <w:tcW w:w="2400" w:type="dxa"/>
            <w:tcBorders>
              <w:top w:val="nil"/>
              <w:left w:val="nil"/>
              <w:right w:val="nil"/>
            </w:tcBorders>
            <w:shd w:val="clear" w:color="auto" w:fill="818181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8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NEN  </w:t>
            </w:r>
            <w:r/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en-US"/>
              </w:rPr>
            </w:pPr>
            <w:r/>
          </w:p>
        </w:tc>
        <w:tc>
          <w:tcPr>
            <w:tcW w:w="3706" w:type="dxa"/>
            <w:gridSpan w:val="3"/>
            <w:tcBorders>
              <w:top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2297" w:type="dxa"/>
            <w:gridSpan w:val="3"/>
            <w:tcBorders>
              <w:top w:val="nil"/>
            </w:tcBorders>
            <w:shd w:val="clear" w:color="auto" w:fill="818181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3302"/>
        </w:trPr>
        <w:tc>
          <w:tcPr>
            <w:tcW w:w="614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196" w:right="0" w:firstLine="0"/>
            </w:pPr>
            <w:r>
              <w:drawing>
                <wp:anchor simplePos="0" relativeHeight="251658392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72923</wp:posOffset>
                  </wp:positionV>
                  <wp:extent cx="6096" cy="6097"/>
                  <wp:effectExtent l="0" t="0" r="0" b="0"/>
                  <wp:wrapNone/>
                  <wp:docPr id="187" name="Freeform 18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94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72923</wp:posOffset>
                  </wp:positionV>
                  <wp:extent cx="6096" cy="6097"/>
                  <wp:effectExtent l="0" t="0" r="0" b="0"/>
                  <wp:wrapNone/>
                  <wp:docPr id="188" name="Freeform 18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1.  </w:t>
            </w:r>
            <w:r>
              <w:drawing>
                <wp:anchor simplePos="0" relativeHeight="25165840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2191461</wp:posOffset>
                  </wp:positionV>
                  <wp:extent cx="6096" cy="6097"/>
                  <wp:effectExtent l="0" t="0" r="0" b="0"/>
                  <wp:wrapNone/>
                  <wp:docPr id="189" name="Freeform 18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02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2191461</wp:posOffset>
                  </wp:positionV>
                  <wp:extent cx="6096" cy="6097"/>
                  <wp:effectExtent l="0" t="0" r="0" b="0"/>
                  <wp:wrapNone/>
                  <wp:docPr id="190" name="Freeform 19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06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2191461</wp:posOffset>
                  </wp:positionV>
                  <wp:extent cx="6096" cy="6097"/>
                  <wp:effectExtent l="0" t="0" r="0" b="0"/>
                  <wp:wrapNone/>
                  <wp:docPr id="191" name="Freeform 1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113" w:right="818" w:firstLine="0"/>
            </w:pPr>
            <w:r>
              <w:drawing>
                <wp:anchor simplePos="0" relativeHeight="251658396" behindDoc="1" locked="0" layoutInCell="1" allowOverlap="1">
                  <wp:simplePos x="0" y="0"/>
                  <wp:positionH relativeFrom="page">
                    <wp:posOffset>1661491</wp:posOffset>
                  </wp:positionH>
                  <wp:positionV relativeFrom="line">
                    <wp:posOffset>72923</wp:posOffset>
                  </wp:positionV>
                  <wp:extent cx="6096" cy="6097"/>
                  <wp:effectExtent l="0" t="0" r="0" b="0"/>
                  <wp:wrapNone/>
                  <wp:docPr id="192" name="Freeform 1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nstalasi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Telekomunikasi  </w:t>
            </w:r>
            <w:r>
              <w:drawing>
                <wp:anchor simplePos="0" relativeHeight="251658409" behindDoc="1" locked="0" layoutInCell="1" allowOverlap="1">
                  <wp:simplePos x="0" y="0"/>
                  <wp:positionH relativeFrom="page">
                    <wp:posOffset>1661491</wp:posOffset>
                  </wp:positionH>
                  <wp:positionV relativeFrom="paragraph">
                    <wp:posOffset>2191461</wp:posOffset>
                  </wp:positionV>
                  <wp:extent cx="6096" cy="6097"/>
                  <wp:effectExtent l="0" t="0" r="0" b="0"/>
                  <wp:wrapNone/>
                  <wp:docPr id="193" name="Freeform 1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3706" w:type="dxa"/>
            <w:gridSpan w:val="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93" w:right="-35" w:firstLine="0"/>
            </w:pPr>
            <w:r>
              <w:drawing>
                <wp:anchor simplePos="0" relativeHeight="251658398" behindDoc="1" locked="0" layoutInCell="1" allowOverlap="1">
                  <wp:simplePos x="0" y="0"/>
                  <wp:positionH relativeFrom="page">
                    <wp:posOffset>2353309</wp:posOffset>
                  </wp:positionH>
                  <wp:positionV relativeFrom="line">
                    <wp:posOffset>72923</wp:posOffset>
                  </wp:positionV>
                  <wp:extent cx="6097" cy="6097"/>
                  <wp:effectExtent l="0" t="0" r="0" b="0"/>
                  <wp:wrapNone/>
                  <wp:docPr id="194" name="Freeform 1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7"/>
                          </a:xfrm>
                          <a:custGeom>
                            <a:rect l="l" t="t" r="r" b="b"/>
                            <a:pathLst>
                              <a:path w="6097" h="6097">
                                <a:moveTo>
                                  <a:pt x="0" y="6097"/>
                                </a:moveTo>
                                <a:lnTo>
                                  <a:pt x="6097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1999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Tentang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Telekomunikasi  </w:t>
            </w:r>
            <w:r>
              <w:drawing>
                <wp:anchor simplePos="0" relativeHeight="251658412" behindDoc="1" locked="0" layoutInCell="1" allowOverlap="1">
                  <wp:simplePos x="0" y="0"/>
                  <wp:positionH relativeFrom="page">
                    <wp:posOffset>2353309</wp:posOffset>
                  </wp:positionH>
                  <wp:positionV relativeFrom="paragraph">
                    <wp:posOffset>2191461</wp:posOffset>
                  </wp:positionV>
                  <wp:extent cx="6097" cy="6097"/>
                  <wp:effectExtent l="0" t="0" r="0" b="0"/>
                  <wp:wrapNone/>
                  <wp:docPr id="195" name="Freeform 1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7"/>
                          </a:xfrm>
                          <a:custGeom>
                            <a:rect l="l" t="t" r="r" b="b"/>
                            <a:pathLst>
                              <a:path w="6097" h="6097">
                                <a:moveTo>
                                  <a:pt x="0" y="6097"/>
                                </a:moveTo>
                                <a:lnTo>
                                  <a:pt x="6097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242"/>
                <w:tab w:val="left" w:pos="2700"/>
              </w:tabs>
              <w:spacing w:before="0" w:after="0" w:line="414" w:lineRule="exact"/>
              <w:ind w:left="93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Kelima Hak 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Kewajiban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eleng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aran dan Mas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arakat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2: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Pemanfaatan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ataw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pelintasan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tanah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ataw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aimana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dimaksut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pada 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(1) berlaku pula terhadap  </w:t>
            </w:r>
            <w:r/>
          </w:p>
        </w:tc>
        <w:tc>
          <w:tcPr>
            <w:tcW w:w="2297" w:type="dxa"/>
            <w:gridSpan w:val="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5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-175388</wp:posOffset>
            </wp:positionV>
            <wp:extent cx="6096" cy="6097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4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-175388</wp:posOffset>
            </wp:positionV>
            <wp:extent cx="6096" cy="6097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0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5969</wp:posOffset>
            </wp:positionV>
            <wp:extent cx="6096" cy="6097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16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-6655</wp:posOffset>
            </wp:positionV>
            <wp:extent cx="6096" cy="6097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15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-6655</wp:posOffset>
            </wp:positionV>
            <wp:extent cx="6096" cy="6097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7017"/>
        </w:trPr>
        <w:tc>
          <w:tcPr>
            <w:tcW w:w="6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7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01" name="Freeform 20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02" name="Freeform 20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6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03" name="Freeform 20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83"/>
                <w:tab w:val="left" w:pos="2416"/>
                <w:tab w:val="left" w:pos="3169"/>
              </w:tabs>
              <w:spacing w:before="0" w:after="0" w:line="415" w:lineRule="exact"/>
              <w:ind w:left="93" w:right="-36" w:firstLine="0"/>
            </w:pPr>
            <w:r>
              <w:drawing>
                <wp:anchor simplePos="0" relativeHeight="251658278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72924</wp:posOffset>
                  </wp:positionV>
                  <wp:extent cx="6096" cy="6096"/>
                  <wp:effectExtent l="0" t="0" r="0" b="0"/>
                  <wp:wrapNone/>
                  <wp:docPr id="204" name="Freeform 20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80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72924</wp:posOffset>
                  </wp:positionV>
                  <wp:extent cx="6097" cy="6096"/>
                  <wp:effectExtent l="0" t="0" r="0" b="0"/>
                  <wp:wrapNone/>
                  <wp:docPr id="205" name="Freeform 2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ai,danau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laut,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baik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permukaan maupun dasar.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51"/>
                <w:tab w:val="left" w:pos="2343"/>
              </w:tabs>
              <w:spacing w:before="310" w:after="0" w:line="414" w:lineRule="exact"/>
              <w:ind w:left="93" w:right="-35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Sanksi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administrasi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sebagaimana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dimaksud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berupa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pencabutan izin.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39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KETENTUAN 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P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IDANA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059"/>
                <w:tab w:val="left" w:pos="1215"/>
                <w:tab w:val="left" w:pos="1829"/>
                <w:tab w:val="left" w:pos="2570"/>
                <w:tab w:val="left" w:pos="2647"/>
              </w:tabs>
              <w:spacing w:before="430" w:after="0" w:line="413" w:lineRule="exact"/>
              <w:ind w:left="93" w:right="-35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siapa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aimana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dimaksud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dipidana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pidana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penjara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lama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(enam)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denda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600.000.000,00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(enam ratus juta rupiah).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6573"/>
        </w:trPr>
        <w:tc>
          <w:tcPr>
            <w:tcW w:w="6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3" w:lineRule="exact"/>
              <w:ind w:left="196" w:right="0" w:firstLine="0"/>
            </w:pPr>
            <w:r>
              <w:drawing>
                <wp:anchor simplePos="0" relativeHeight="25165833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70765</wp:posOffset>
                  </wp:positionV>
                  <wp:extent cx="6096" cy="6095"/>
                  <wp:effectExtent l="0" t="0" r="0" b="0"/>
                  <wp:wrapNone/>
                  <wp:docPr id="206" name="Freeform 2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5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70765</wp:posOffset>
                  </wp:positionV>
                  <wp:extent cx="6096" cy="6095"/>
                  <wp:effectExtent l="0" t="0" r="0" b="0"/>
                  <wp:wrapNone/>
                  <wp:docPr id="207" name="Freeform 2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2.  </w:t>
            </w:r>
            <w:r/>
          </w:p>
        </w:tc>
        <w:tc>
          <w:tcPr>
            <w:tcW w:w="261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3" w:lineRule="exact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nstalasi listrik   </w:t>
            </w: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3" w:lineRule="exact"/>
              <w:ind w:left="113" w:right="-36" w:firstLine="0"/>
            </w:pPr>
            <w:r>
              <w:drawing>
                <wp:anchor simplePos="0" relativeHeight="251658337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70765</wp:posOffset>
                  </wp:positionV>
                  <wp:extent cx="6096" cy="6095"/>
                  <wp:effectExtent l="0" t="0" r="0" b="0"/>
                  <wp:wrapNone/>
                  <wp:docPr id="208" name="Freeform 2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9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70765</wp:posOffset>
                  </wp:positionV>
                  <wp:extent cx="6097" cy="6095"/>
                  <wp:effectExtent l="0" t="0" r="0" b="0"/>
                  <wp:wrapNone/>
                  <wp:docPr id="209" name="Freeform 2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5"/>
                          </a:xfrm>
                          <a:custGeom>
                            <a:rect l="l" t="t" r="r" b="b"/>
                            <a:pathLst>
                              <a:path w="6097" h="6095">
                                <a:moveTo>
                                  <a:pt x="0" y="6095"/>
                                </a:moveTo>
                                <a:lnTo>
                                  <a:pt x="6097" y="6095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-undan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2009 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Ketena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alistrikan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52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ian Keempat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2" w:after="0" w:line="412" w:lineRule="exact"/>
              <w:ind w:left="93" w:right="-33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Kewajiban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Pemegan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zin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Usaha 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ediaan Tenaga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istrik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1" w:after="0" w:line="240" w:lineRule="auto"/>
              <w:ind w:left="143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27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25"/>
                <w:tab w:val="left" w:pos="1479"/>
                <w:tab w:val="left" w:pos="2909"/>
              </w:tabs>
              <w:spacing w:before="222" w:after="0" w:line="412" w:lineRule="exact"/>
              <w:ind w:left="93" w:right="-3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kepentingan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umum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izin usaha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249"/>
                <w:tab w:val="left" w:pos="1390"/>
                <w:tab w:val="left" w:pos="1695"/>
                <w:tab w:val="left" w:pos="2225"/>
                <w:tab w:val="left" w:pos="2343"/>
                <w:tab w:val="left" w:pos="2491"/>
                <w:tab w:val="left" w:pos="2995"/>
              </w:tabs>
              <w:spacing w:before="93" w:after="0" w:line="413" w:lineRule="exact"/>
              <w:ind w:left="93" w:right="-36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ediaan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listrik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melaksanakan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usaha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ediaan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listrik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sebagaimana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dimaksud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83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1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93092</wp:posOffset>
            </wp:positionV>
            <wp:extent cx="6096" cy="6095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3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4" name="Freeform 2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7" behindDoc="1" locked="0" layoutInCell="1" allowOverlap="1">
            <wp:simplePos x="0" y="0"/>
            <wp:positionH relativeFrom="page">
              <wp:posOffset>1239316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0" behindDoc="1" locked="0" layoutInCell="1" allowOverlap="1">
            <wp:simplePos x="0" y="0"/>
            <wp:positionH relativeFrom="page">
              <wp:posOffset>2900807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3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-6146</wp:posOffset>
            </wp:positionV>
            <wp:extent cx="6097" cy="6096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7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8" name="Freeform 2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56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19" name="Freeform 2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13558"/>
        </w:trPr>
        <w:tc>
          <w:tcPr>
            <w:tcW w:w="6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41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20" name="Freeform 22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3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21" name="Freeform 22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16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22" name="Freeform 22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5" w:after="0" w:line="240" w:lineRule="auto"/>
              <w:ind w:left="93" w:right="0" w:firstLine="0"/>
            </w:pPr>
            <w:r>
              <w:drawing>
                <wp:anchor simplePos="0" relativeHeight="251658418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-5816</wp:posOffset>
                  </wp:positionV>
                  <wp:extent cx="6096" cy="6096"/>
                  <wp:effectExtent l="0" t="0" r="0" b="0"/>
                  <wp:wrapNone/>
                  <wp:docPr id="223" name="Freeform 22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20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-5816</wp:posOffset>
                  </wp:positionV>
                  <wp:extent cx="6097" cy="6096"/>
                  <wp:effectExtent l="0" t="0" r="0" b="0"/>
                  <wp:wrapNone/>
                  <wp:docPr id="224" name="Freeform 2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berhak untuk: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15"/>
                <w:tab w:val="left" w:pos="1323"/>
                <w:tab w:val="left" w:pos="2432"/>
                <w:tab w:val="left" w:pos="2956"/>
              </w:tabs>
              <w:spacing w:before="221" w:after="0" w:line="414" w:lineRule="exact"/>
              <w:ind w:left="93" w:right="-36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melintasi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baik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maupun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bawah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permukaan;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91"/>
                <w:tab w:val="left" w:pos="1589"/>
                <w:tab w:val="left" w:pos="2168"/>
                <w:tab w:val="left" w:pos="2801"/>
                <w:tab w:val="left" w:pos="3206"/>
              </w:tabs>
              <w:spacing w:before="94" w:after="0" w:line="412" w:lineRule="exact"/>
              <w:ind w:left="93" w:right="-3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b.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melintasi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baik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maupun di bawah permukaan;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2" w:after="0" w:line="415" w:lineRule="exact"/>
              <w:ind w:left="93" w:right="-3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melintasi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jalan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umum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jalan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kereta api;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89" w:after="0" w:line="415" w:lineRule="exact"/>
              <w:ind w:left="93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masuk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tempat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umum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perorangan dan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412" w:lineRule="exact"/>
              <w:ind w:left="93" w:right="-35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unakann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sementara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waktu;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5" w:after="0" w:line="412" w:lineRule="exact"/>
              <w:ind w:left="93" w:right="-3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e. meng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unakan tanah dan melintas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atas atau di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2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bawah tanah;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1" w:after="0" w:line="413" w:lineRule="exact"/>
              <w:ind w:left="93" w:right="-35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bawah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dibangun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di bawah tanah; dan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3" w:after="0" w:line="412" w:lineRule="exact"/>
              <w:ind w:left="93" w:right="-3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memoton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dan/atau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menebang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tanaman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halan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65"/>
                <w:tab w:val="left" w:pos="851"/>
                <w:tab w:val="left" w:pos="1400"/>
                <w:tab w:val="left" w:pos="2254"/>
                <w:tab w:val="left" w:pos="2420"/>
                <w:tab w:val="left" w:pos="2767"/>
                <w:tab w:val="left" w:pos="3036"/>
              </w:tabs>
              <w:spacing w:before="708" w:after="0" w:line="413" w:lineRule="exact"/>
              <w:ind w:left="93" w:right="-36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(2)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pelaksanaan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iatan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aimana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dimaksud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(1),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izin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usaha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ediaan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listrik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harus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melaksanakann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berdasarkan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peraturan perundang-undangan.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3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25" name="Freeform 22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2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26" name="Freeform 2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6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27" name="Freeform 2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5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28" name="Freeform 2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9" behindDoc="1" locked="0" layoutInCell="1" allowOverlap="1">
            <wp:simplePos x="0" y="0"/>
            <wp:positionH relativeFrom="page">
              <wp:posOffset>1239316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29" name="Freeform 2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1" locked="0" layoutInCell="1" allowOverlap="1">
            <wp:simplePos x="0" y="0"/>
            <wp:positionH relativeFrom="page">
              <wp:posOffset>2900807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30" name="Freeform 2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5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-6654</wp:posOffset>
            </wp:positionV>
            <wp:extent cx="6097" cy="6096"/>
            <wp:effectExtent l="0" t="0" r="0" b="0"/>
            <wp:wrapNone/>
            <wp:docPr id="231" name="Freeform 2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9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32" name="Freeform 2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-6654</wp:posOffset>
            </wp:positionV>
            <wp:extent cx="6096" cy="6096"/>
            <wp:effectExtent l="0" t="0" r="0" b="0"/>
            <wp:wrapNone/>
            <wp:docPr id="233" name="Freeform 23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6362"/>
        </w:trPr>
        <w:tc>
          <w:tcPr>
            <w:tcW w:w="6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95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34" name="Freeform 2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4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35" name="Freeform 2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7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36" name="Freeform 2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0" w:line="240" w:lineRule="auto"/>
              <w:ind w:left="93" w:right="0" w:firstLine="0"/>
            </w:pPr>
            <w:r>
              <w:drawing>
                <wp:anchor simplePos="0" relativeHeight="251658299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-5689</wp:posOffset>
                  </wp:positionV>
                  <wp:extent cx="6096" cy="6096"/>
                  <wp:effectExtent l="0" t="0" r="0" b="0"/>
                  <wp:wrapNone/>
                  <wp:docPr id="237" name="Freeform 2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1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-5689</wp:posOffset>
                  </wp:positionV>
                  <wp:extent cx="6097" cy="6096"/>
                  <wp:effectExtent l="0" t="0" r="0" b="0"/>
                  <wp:wrapNone/>
                  <wp:docPr id="238" name="Freeform 2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SANKSI ADMINISTRATIF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45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48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215"/>
                <w:tab w:val="left" w:pos="2649"/>
              </w:tabs>
              <w:spacing w:before="221" w:after="0" w:line="414" w:lineRule="exact"/>
              <w:ind w:left="93" w:right="-36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Setiap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melanggar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aimana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dimaksud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(3),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(3), Pasal 27 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(2), Pasal 28,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(3),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35,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37, Pasal 42, atau 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45 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(3)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dikenai sanksi administratif berupa: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1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te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uran tertulis;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17" w:after="0" w:line="415" w:lineRule="exact"/>
              <w:ind w:left="93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pembekuan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sementara;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dan/atau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0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c. pencabutan izin usaha.</w:t>
            </w:r>
            <w:r>
              <w:rPr sz="24" baseline="0" dirty="0">
                <w:jc w:val="left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  <w:tr>
        <w:trPr>
          <w:trHeight w:val="7428"/>
        </w:trPr>
        <w:tc>
          <w:tcPr>
            <w:tcW w:w="6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83" w:right="0" w:firstLine="0"/>
            </w:pPr>
            <w:r>
              <w:drawing>
                <wp:anchor simplePos="0" relativeHeight="251658806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72923</wp:posOffset>
                  </wp:positionV>
                  <wp:extent cx="6096" cy="6096"/>
                  <wp:effectExtent l="0" t="0" r="0" b="0"/>
                  <wp:wrapNone/>
                  <wp:docPr id="239" name="Freeform 2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08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72923</wp:posOffset>
                  </wp:positionV>
                  <wp:extent cx="6096" cy="6096"/>
                  <wp:effectExtent l="0" t="0" r="0" b="0"/>
                  <wp:wrapNone/>
                  <wp:docPr id="240" name="Freeform 2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3.   </w:t>
            </w:r>
            <w:r>
              <w:drawing>
                <wp:anchor simplePos="0" relativeHeight="251658817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4811470</wp:posOffset>
                  </wp:positionV>
                  <wp:extent cx="6096" cy="6097"/>
                  <wp:effectExtent l="0" t="0" r="0" b="0"/>
                  <wp:wrapNone/>
                  <wp:docPr id="241" name="Freeform 2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6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4811470</wp:posOffset>
                  </wp:positionV>
                  <wp:extent cx="6096" cy="6097"/>
                  <wp:effectExtent l="0" t="0" r="0" b="0"/>
                  <wp:wrapNone/>
                  <wp:docPr id="242" name="Freeform 2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20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4811470</wp:posOffset>
                  </wp:positionV>
                  <wp:extent cx="6096" cy="6097"/>
                  <wp:effectExtent l="0" t="0" r="0" b="0"/>
                  <wp:wrapNone/>
                  <wp:docPr id="243" name="Freeform 2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113" w:right="893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Keamanan  </w:t>
            </w: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93" w:right="-35" w:firstLine="0"/>
            </w:pPr>
            <w:r>
              <w:drawing>
                <wp:anchor simplePos="0" relativeHeight="251658810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72923</wp:posOffset>
                  </wp:positionV>
                  <wp:extent cx="6096" cy="6096"/>
                  <wp:effectExtent l="0" t="0" r="0" b="0"/>
                  <wp:wrapNone/>
                  <wp:docPr id="244" name="Freeform 24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2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72923</wp:posOffset>
                  </wp:positionV>
                  <wp:extent cx="6097" cy="6096"/>
                  <wp:effectExtent l="0" t="0" r="0" b="0"/>
                  <wp:wrapNone/>
                  <wp:docPr id="245" name="Freeform 24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no 3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 2002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Pertahanan Negara.  </w:t>
            </w:r>
            <w:r>
              <w:drawing>
                <wp:anchor simplePos="0" relativeHeight="251658823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paragraph">
                    <wp:posOffset>4811470</wp:posOffset>
                  </wp:positionV>
                  <wp:extent cx="6096" cy="6097"/>
                  <wp:effectExtent l="0" t="0" r="0" b="0"/>
                  <wp:wrapNone/>
                  <wp:docPr id="246" name="Freeform 24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26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paragraph">
                    <wp:posOffset>4811470</wp:posOffset>
                  </wp:positionV>
                  <wp:extent cx="6097" cy="6097"/>
                  <wp:effectExtent l="0" t="0" r="0" b="0"/>
                  <wp:wrapNone/>
                  <wp:docPr id="247" name="Freeform 24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7"/>
                          </a:xfrm>
                          <a:custGeom>
                            <a:rect l="l" t="t" r="r" b="b"/>
                            <a:pathLst>
                              <a:path w="6097" h="6097">
                                <a:moveTo>
                                  <a:pt x="0" y="6097"/>
                                </a:moveTo>
                                <a:lnTo>
                                  <a:pt x="6097" y="6097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48" w:after="0" w:line="240" w:lineRule="auto"/>
              <w:ind w:left="18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II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477"/>
                <w:tab w:val="left" w:pos="2589"/>
              </w:tabs>
              <w:spacing w:before="222" w:after="0" w:line="412" w:lineRule="exact"/>
              <w:ind w:left="93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HAKIKAT,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DASAR,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TUJU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N,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FUNGSI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" w:after="0" w:line="240" w:lineRule="auto"/>
              <w:ind w:left="1345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2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789"/>
                <w:tab w:val="left" w:pos="1355"/>
                <w:tab w:val="left" w:pos="2029"/>
                <w:tab w:val="left" w:pos="2717"/>
                <w:tab w:val="left" w:pos="3211"/>
              </w:tabs>
              <w:spacing w:before="218" w:after="0" w:line="414" w:lineRule="exact"/>
              <w:ind w:left="93" w:right="-8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Hakikat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adalah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upa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bersifat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semesta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elenggaraann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didasarkan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pada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kesadaran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w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ajiban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w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arga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serta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akinan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pada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kekuatan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sendiri.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23"/>
                <w:tab w:val="left" w:pos="1768"/>
                <w:tab w:val="left" w:pos="1909"/>
                <w:tab w:val="left" w:pos="2087"/>
                <w:tab w:val="left" w:pos="2716"/>
                <w:tab w:val="left" w:pos="2768"/>
                <w:tab w:val="left" w:pos="2838"/>
                <w:tab w:val="left" w:pos="3038"/>
              </w:tabs>
              <w:spacing w:before="0" w:after="0" w:line="413" w:lineRule="exact"/>
              <w:ind w:left="429" w:right="-78" w:hanging="336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(1)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disusun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berdasarkan 				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prinsi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demokrasi,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asasi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04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48" name="Freeform 2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03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49" name="Freeform 2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14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27558</wp:posOffset>
            </wp:positionV>
            <wp:extent cx="6096" cy="6096"/>
            <wp:effectExtent l="0" t="0" r="0" b="0"/>
            <wp:wrapNone/>
            <wp:docPr id="250" name="Freeform 2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30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-6655</wp:posOffset>
            </wp:positionV>
            <wp:extent cx="6096" cy="6097"/>
            <wp:effectExtent l="0" t="0" r="0" b="0"/>
            <wp:wrapNone/>
            <wp:docPr id="251" name="Freeform 2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9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-6655</wp:posOffset>
            </wp:positionV>
            <wp:extent cx="6096" cy="6097"/>
            <wp:effectExtent l="0" t="0" r="0" b="0"/>
            <wp:wrapNone/>
            <wp:docPr id="252" name="Freeform 2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11945"/>
        </w:trPr>
        <w:tc>
          <w:tcPr>
            <w:tcW w:w="6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812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53" name="Freeform 25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1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54" name="Freeform 25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4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55" name="Freeform 25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340"/>
                <w:tab w:val="left" w:pos="1508"/>
                <w:tab w:val="left" w:pos="1583"/>
                <w:tab w:val="left" w:pos="1878"/>
                <w:tab w:val="left" w:pos="2133"/>
                <w:tab w:val="left" w:pos="2193"/>
                <w:tab w:val="left" w:pos="3157"/>
              </w:tabs>
              <w:spacing w:before="0" w:after="0" w:line="414" w:lineRule="exact"/>
              <w:ind w:left="429" w:right="-77" w:firstLine="0"/>
              <w:jc w:val="both"/>
            </w:pPr>
            <w:r>
              <w:drawing>
                <wp:anchor simplePos="0" relativeHeight="251658816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72289</wp:posOffset>
                  </wp:positionV>
                  <wp:extent cx="6096" cy="6096"/>
                  <wp:effectExtent l="0" t="0" r="0" b="0"/>
                  <wp:wrapNone/>
                  <wp:docPr id="256" name="Freeform 25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18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72289</wp:posOffset>
                  </wp:positionV>
                  <wp:extent cx="6097" cy="6096"/>
                  <wp:effectExtent l="0" t="0" r="0" b="0"/>
                  <wp:wrapNone/>
                  <wp:docPr id="257" name="Freeform 25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manusia,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kesejahteraan  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umum,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2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hidup,  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hukum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nasional,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hukum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internasional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kebiasaan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internasional,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serta 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prinsip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hidup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berdampin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secara damai.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528"/>
                <w:tab w:val="left" w:pos="2010"/>
              </w:tabs>
              <w:spacing w:before="98" w:after="0" w:line="413" w:lineRule="exact"/>
              <w:ind w:left="453" w:right="-80" w:hanging="36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(2)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disusu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memperhatikan  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kondisi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eo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rafis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 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kepulauan.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20" w:after="0" w:line="240" w:lineRule="auto"/>
              <w:ind w:left="1434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10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575"/>
                <w:tab w:val="left" w:pos="1511"/>
                <w:tab w:val="left" w:pos="2574"/>
              </w:tabs>
              <w:spacing w:before="150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(3)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Tentara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Nasional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07"/>
                <w:tab w:val="left" w:pos="2142"/>
                <w:tab w:val="left" w:pos="2865"/>
              </w:tabs>
              <w:spacing w:before="19" w:after="0" w:line="414" w:lineRule="exact"/>
              <w:ind w:left="429" w:right="-17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bertu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as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melaksanakan 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kebijakan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 :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901"/>
                <w:tab w:val="left" w:pos="2701"/>
              </w:tabs>
              <w:spacing w:before="221" w:after="0" w:line="414" w:lineRule="exact"/>
              <w:ind w:left="812" w:right="-36" w:hanging="381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mempertahankan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kedaulatan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negara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keutuhan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w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ah;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4" w:after="0" w:line="412" w:lineRule="exact"/>
              <w:ind w:left="812" w:right="-36" w:hanging="381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melindun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kehormatan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keselamatan 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sa;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2833"/>
              </w:tabs>
              <w:spacing w:before="93" w:after="0" w:line="415" w:lineRule="exact"/>
              <w:ind w:left="812" w:right="-36" w:hanging="381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melaksanakan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Operasi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Militer Selain Peran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; dan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832"/>
                <w:tab w:val="left" w:pos="904"/>
                <w:tab w:val="left" w:pos="2484"/>
              </w:tabs>
              <w:spacing w:before="89" w:after="0" w:line="414" w:lineRule="exact"/>
              <w:ind w:left="113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d.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ikut serta secara aktif dalam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tugas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pemeliharaan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perdamaian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ional dan internasional.</w:t>
            </w:r>
            <w:r>
              <w:rPr sz="24" baseline="0" dirty="0">
                <w:jc w:val="left"/>
                <w:rFonts w:ascii="Times New Roman" w:hAnsi="Times New Roman" w:cs="Times New Roman"/>
                <w:color w:val="FF0000"/>
                <w:sz w:val="24"/>
                <w:szCs w:val="24"/>
              </w:rPr>
              <w:t>  </w:t>
            </w:r>
            <w:r/>
          </w:p>
        </w:tc>
        <w:tc>
          <w:tcPr>
            <w:tcW w:w="229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76" w:after="0" w:line="413" w:lineRule="exact"/>
              <w:ind w:left="0" w:right="0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</w:tr>
      <w:tr>
        <w:trPr>
          <w:trHeight w:val="1232"/>
        </w:trPr>
        <w:tc>
          <w:tcPr>
            <w:tcW w:w="6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83" w:right="0" w:firstLine="0"/>
            </w:pPr>
            <w:r>
              <w:drawing>
                <wp:anchor simplePos="0" relativeHeight="25165884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71654</wp:posOffset>
                  </wp:positionV>
                  <wp:extent cx="6096" cy="6096"/>
                  <wp:effectExtent l="0" t="0" r="0" b="0"/>
                  <wp:wrapNone/>
                  <wp:docPr id="258" name="Freeform 2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50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71654</wp:posOffset>
                  </wp:positionV>
                  <wp:extent cx="6096" cy="6096"/>
                  <wp:effectExtent l="0" t="0" r="0" b="0"/>
                  <wp:wrapNone/>
                  <wp:docPr id="259" name="Freeform 2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4.  </w:t>
            </w:r>
            <w:r/>
          </w:p>
        </w:tc>
        <w:tc>
          <w:tcPr>
            <w:tcW w:w="261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Perhubungan   </w:t>
            </w: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113" w:right="-36" w:firstLine="0"/>
            </w:pPr>
            <w:r>
              <w:drawing>
                <wp:anchor simplePos="0" relativeHeight="25165885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71654</wp:posOffset>
                  </wp:positionV>
                  <wp:extent cx="6096" cy="6096"/>
                  <wp:effectExtent l="0" t="0" r="0" b="0"/>
                  <wp:wrapNone/>
                  <wp:docPr id="260" name="Freeform 2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854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71654</wp:posOffset>
                  </wp:positionV>
                  <wp:extent cx="6097" cy="6096"/>
                  <wp:effectExtent l="0" t="0" r="0" b="0"/>
                  <wp:wrapNone/>
                  <wp:docPr id="261" name="Freeform 2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08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tentang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aran</w:t>
            </w:r>
            <w:r>
              <w:rPr sz="24" baseline="0" dirty="0">
                <w:jc w:val="left"/>
                <w:rFonts w:ascii="Times New Roman" w:hAnsi="Times New Roman" w:cs="Times New Roman"/>
                <w:color w:val="FF0000"/>
                <w:sz w:val="24"/>
                <w:szCs w:val="24"/>
              </w:rPr>
              <w:t>  </w:t>
            </w:r>
            <w:r/>
          </w:p>
        </w:tc>
        <w:tc>
          <w:tcPr>
            <w:tcW w:w="2297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21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62" name="Freeform 2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20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63" name="Freeform 2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6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67819</wp:posOffset>
            </wp:positionV>
            <wp:extent cx="6096" cy="6096"/>
            <wp:effectExtent l="0" t="0" r="0" b="0"/>
            <wp:wrapNone/>
            <wp:docPr id="264" name="Freeform 2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859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65" name="Freeform 2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58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66" name="Freeform 26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2" behindDoc="1" locked="0" layoutInCell="1" allowOverlap="1">
            <wp:simplePos x="0" y="0"/>
            <wp:positionH relativeFrom="page">
              <wp:posOffset>1239316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67" name="Freeform 26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5" behindDoc="1" locked="0" layoutInCell="1" allowOverlap="1">
            <wp:simplePos x="0" y="0"/>
            <wp:positionH relativeFrom="page">
              <wp:posOffset>2900807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68" name="Freeform 26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68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-6603</wp:posOffset>
            </wp:positionV>
            <wp:extent cx="6097" cy="6096"/>
            <wp:effectExtent l="0" t="0" r="0" b="0"/>
            <wp:wrapNone/>
            <wp:docPr id="269" name="Freeform 26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2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70" name="Freeform 27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871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-6603</wp:posOffset>
            </wp:positionV>
            <wp:extent cx="6096" cy="6096"/>
            <wp:effectExtent l="0" t="0" r="0" b="0"/>
            <wp:wrapNone/>
            <wp:docPr id="271" name="Freeform 27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7846"/>
        </w:trPr>
        <w:tc>
          <w:tcPr>
            <w:tcW w:w="6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83" w:right="0" w:firstLine="0"/>
            </w:pPr>
            <w:r>
              <w:drawing>
                <wp:anchor simplePos="0" relativeHeight="25165831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72924</wp:posOffset>
                  </wp:positionV>
                  <wp:extent cx="6096" cy="6096"/>
                  <wp:effectExtent l="0" t="0" r="0" b="0"/>
                  <wp:wrapNone/>
                  <wp:docPr id="272" name="Freeform 2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09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72924</wp:posOffset>
                  </wp:positionV>
                  <wp:extent cx="6096" cy="6096"/>
                  <wp:effectExtent l="0" t="0" r="0" b="0"/>
                  <wp:wrapNone/>
                  <wp:docPr id="273" name="Freeform 2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2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72924</wp:posOffset>
                  </wp:positionV>
                  <wp:extent cx="6096" cy="6096"/>
                  <wp:effectExtent l="0" t="0" r="0" b="0"/>
                  <wp:wrapNone/>
                  <wp:docPr id="274" name="Freeform 2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5.  </w:t>
            </w:r>
            <w:r/>
          </w:p>
        </w:tc>
        <w:tc>
          <w:tcPr>
            <w:tcW w:w="261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5" w:lineRule="exact"/>
              <w:ind w:left="113" w:right="80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Pencemaran  </w:t>
            </w: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715"/>
                <w:tab w:val="left" w:pos="2409"/>
              </w:tabs>
              <w:spacing w:before="0" w:after="0" w:line="414" w:lineRule="exact"/>
              <w:ind w:left="93" w:right="-36" w:firstLine="0"/>
              <w:jc w:val="both"/>
            </w:pPr>
            <w:r>
              <w:drawing>
                <wp:anchor simplePos="0" relativeHeight="251658314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72289</wp:posOffset>
                  </wp:positionV>
                  <wp:extent cx="6096" cy="6096"/>
                  <wp:effectExtent l="0" t="0" r="0" b="0"/>
                  <wp:wrapNone/>
                  <wp:docPr id="275" name="Freeform 27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6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72289</wp:posOffset>
                  </wp:positionV>
                  <wp:extent cx="6097" cy="6096"/>
                  <wp:effectExtent l="0" t="0" r="0" b="0"/>
                  <wp:wrapNone/>
                  <wp:docPr id="276" name="Freeform 27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2009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Perlindun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Pengelolaan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Hidup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635"/>
                <w:tab w:val="left" w:pos="1304"/>
                <w:tab w:val="left" w:pos="2115"/>
                <w:tab w:val="left" w:pos="2292"/>
                <w:tab w:val="left" w:pos="2794"/>
                <w:tab w:val="left" w:pos="3045"/>
              </w:tabs>
              <w:spacing w:before="311" w:after="0" w:line="414" w:lineRule="exact"/>
              <w:ind w:left="93" w:right="-35" w:firstLine="0"/>
              <w:jc w:val="both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No.5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1990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Tentang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Koservasi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 	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ati dan Ekosistemn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 </w:t>
            </w:r>
            <w:r/>
          </w:p>
        </w:tc>
        <w:tc>
          <w:tcPr>
            <w:tcW w:w="229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4" w:lineRule="exact"/>
              <w:ind w:left="93" w:right="5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 dasar dalam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pengawasan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pencegahan serta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penindakan terhadap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pencemaran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mengakibatkan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kerusakan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4" w:lineRule="exact"/>
              <w:ind w:left="93" w:right="-5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pemerintah wajib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memberikan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pengawasan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pemberian ijin secara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ketat dan selektif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 para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pengelola usaha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an.  </w:t>
            </w:r>
            <w:r/>
          </w:p>
        </w:tc>
      </w:tr>
      <w:tr>
        <w:trPr>
          <w:trHeight w:val="5937"/>
        </w:trPr>
        <w:tc>
          <w:tcPr>
            <w:tcW w:w="614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83" w:right="0" w:firstLine="0"/>
            </w:pPr>
            <w:r>
              <w:drawing>
                <wp:anchor simplePos="0" relativeHeight="25165835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70130</wp:posOffset>
                  </wp:positionV>
                  <wp:extent cx="6096" cy="6096"/>
                  <wp:effectExtent l="0" t="0" r="0" b="0"/>
                  <wp:wrapNone/>
                  <wp:docPr id="277" name="Freeform 27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0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line">
                    <wp:posOffset>70130</wp:posOffset>
                  </wp:positionV>
                  <wp:extent cx="6096" cy="6096"/>
                  <wp:effectExtent l="0" t="0" r="0" b="0"/>
                  <wp:wrapNone/>
                  <wp:docPr id="278" name="Freeform 27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6.  </w:t>
            </w:r>
            <w:r/>
          </w:p>
        </w:tc>
        <w:tc>
          <w:tcPr>
            <w:tcW w:w="261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113" w:right="945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  </w:t>
            </w:r>
            <w:r/>
          </w:p>
        </w:tc>
        <w:tc>
          <w:tcPr>
            <w:tcW w:w="370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93" w:right="-35" w:firstLine="0"/>
            </w:pPr>
            <w:r>
              <w:drawing>
                <wp:anchor simplePos="0" relativeHeight="251658362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line">
                    <wp:posOffset>70130</wp:posOffset>
                  </wp:positionV>
                  <wp:extent cx="6096" cy="6096"/>
                  <wp:effectExtent l="0" t="0" r="0" b="0"/>
                  <wp:wrapNone/>
                  <wp:docPr id="279" name="Freeform 27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64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line">
                    <wp:posOffset>70130</wp:posOffset>
                  </wp:positionV>
                  <wp:extent cx="6097" cy="6096"/>
                  <wp:effectExtent l="0" t="0" r="0" b="0"/>
                  <wp:wrapNone/>
                  <wp:docPr id="280" name="Freeform 28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No.22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ak Bumi dan Gas.  </w:t>
            </w:r>
            <w:r/>
          </w:p>
        </w:tc>
        <w:tc>
          <w:tcPr>
            <w:tcW w:w="229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93" w:right="74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 dasar dalam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melakukan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93" w:right="191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 sumber 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alam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4" w:lineRule="exact"/>
              <w:ind w:left="93" w:right="-5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pemerintah wajib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memberikan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pengawasan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pemberian ijin secara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ketat/selektif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4" w:lineRule="exact"/>
              <w:ind w:left="93" w:right="508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 para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pengelola usaha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102" w:after="0" w:line="240" w:lineRule="auto"/>
              <w:ind w:left="9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dengan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9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81" name="Freeform 2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18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82" name="Freeform 2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6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93345</wp:posOffset>
            </wp:positionV>
            <wp:extent cx="6096" cy="6096"/>
            <wp:effectExtent l="0" t="0" r="0" b="0"/>
            <wp:wrapNone/>
            <wp:docPr id="283" name="Freeform 2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9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84" name="Freeform 28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68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85" name="Freeform 28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2" behindDoc="1" locked="0" layoutInCell="1" allowOverlap="1">
            <wp:simplePos x="0" y="0"/>
            <wp:positionH relativeFrom="page">
              <wp:posOffset>1239316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86" name="Freeform 28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5" behindDoc="1" locked="0" layoutInCell="1" allowOverlap="1">
            <wp:simplePos x="0" y="0"/>
            <wp:positionH relativeFrom="page">
              <wp:posOffset>2900807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87" name="Freeform 28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78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-6146</wp:posOffset>
            </wp:positionV>
            <wp:extent cx="6097" cy="6096"/>
            <wp:effectExtent l="0" t="0" r="0" b="0"/>
            <wp:wrapNone/>
            <wp:docPr id="288" name="Freeform 28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6"/>
                    </a:xfrm>
                    <a:custGeom>
                      <a:rect l="l" t="t" r="r" b="b"/>
                      <a:pathLst>
                        <a:path w="6097" h="6096">
                          <a:moveTo>
                            <a:pt x="0" y="6096"/>
                          </a:moveTo>
                          <a:lnTo>
                            <a:pt x="6097" y="6096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89" name="Freeform 28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1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-6146</wp:posOffset>
            </wp:positionV>
            <wp:extent cx="6096" cy="6096"/>
            <wp:effectExtent l="0" t="0" r="0" b="0"/>
            <wp:wrapNone/>
            <wp:docPr id="290" name="Freeform 29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27" w:tblpY="-270"/>
        <w:tblOverlap w:val="never"/>
        "
        <w:tblW w:w="9214" w:type="dxa"/>
        <w:tblLook w:val="04A0" w:firstRow="1" w:lastRow="0" w:firstColumn="1" w:lastColumn="0" w:noHBand="0" w:noVBand="1"/>
      </w:tblPr>
      <w:tblGrid>
        <w:gridCol w:w="614"/>
        <w:gridCol w:w="2616"/>
        <w:gridCol w:w="3706"/>
        <w:gridCol w:w="2297"/>
      </w:tblGrid>
      <w:tr>
        <w:trPr>
          <w:trHeight w:val="6192"/>
        </w:trPr>
        <w:tc>
          <w:tcPr>
            <w:tcW w:w="614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7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91" name="Freeform 29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6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92" name="Freeform 29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9" behindDoc="1" locked="0" layoutInCell="1" allowOverlap="1">
                  <wp:simplePos x="0" y="0"/>
                  <wp:positionH relativeFrom="page">
                    <wp:posOffset>390144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93" name="Freeform 29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61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/>
          </w:p>
        </w:tc>
        <w:tc>
          <w:tcPr>
            <w:tcW w:w="370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77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294" name="Freeform 29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3" behindDoc="1" locked="0" layoutInCell="1" allowOverlap="1">
                  <wp:simplePos x="0" y="0"/>
                  <wp:positionH relativeFrom="page">
                    <wp:posOffset>2353386</wp:posOffset>
                  </wp:positionH>
                  <wp:positionV relativeFrom="paragraph">
                    <wp:posOffset>-6096</wp:posOffset>
                  </wp:positionV>
                  <wp:extent cx="6097" cy="6096"/>
                  <wp:effectExtent l="0" t="0" r="0" b="0"/>
                  <wp:wrapNone/>
                  <wp:docPr id="295" name="Freeform 29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7" cy="6096"/>
                          </a:xfrm>
                          <a:custGeom>
                            <a:rect l="l" t="t" r="r" b="b"/>
                            <a:pathLst>
                              <a:path w="6097" h="6096">
                                <a:moveTo>
                                  <a:pt x="0" y="6096"/>
                                </a:moveTo>
                                <a:lnTo>
                                  <a:pt x="6097" y="6096"/>
                                </a:lnTo>
                                <a:lnTo>
                                  <a:pt x="60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2297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4" w:lineRule="exact"/>
              <w:ind w:left="93" w:right="7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mempertimban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aspek kemakmuran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 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pemasaukan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pendapatan 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melalui pajak usaha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serta jan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 waktu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usaha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diberikan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oleh pemerintah.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3" w:lineRule="exact"/>
              <w:ind w:left="93" w:right="-19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Agar tetap terja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keseimbaan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hasil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 den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baik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412" w:lineRule="exact"/>
              <w:ind w:left="93" w:right="58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 eksploitasi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an.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6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96" name="Freeform 29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297" name="Freeform 29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9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298" name="Freeform 29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8" behindDoc="1" locked="0" layoutInCell="1" allowOverlap="1">
            <wp:simplePos x="0" y="0"/>
            <wp:positionH relativeFrom="page">
              <wp:posOffset>843076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299" name="Freeform 29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2" behindDoc="1" locked="0" layoutInCell="1" allowOverlap="1">
            <wp:simplePos x="0" y="0"/>
            <wp:positionH relativeFrom="page">
              <wp:posOffset>1239316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300" name="Freeform 3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5" behindDoc="1" locked="0" layoutInCell="1" allowOverlap="1">
            <wp:simplePos x="0" y="0"/>
            <wp:positionH relativeFrom="page">
              <wp:posOffset>2900807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301" name="Freeform 3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88" behindDoc="1" locked="0" layoutInCell="1" allowOverlap="1">
            <wp:simplePos x="0" y="0"/>
            <wp:positionH relativeFrom="page">
              <wp:posOffset>5254116</wp:posOffset>
            </wp:positionH>
            <wp:positionV relativeFrom="paragraph">
              <wp:posOffset>-6350</wp:posOffset>
            </wp:positionV>
            <wp:extent cx="6097" cy="6095"/>
            <wp:effectExtent l="0" t="0" r="0" b="0"/>
            <wp:wrapNone/>
            <wp:docPr id="302" name="Freeform 3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7" cy="6095"/>
                    </a:xfrm>
                    <a:custGeom>
                      <a:rect l="l" t="t" r="r" b="b"/>
                      <a:pathLst>
                        <a:path w="6097" h="6095">
                          <a:moveTo>
                            <a:pt x="0" y="6095"/>
                          </a:moveTo>
                          <a:lnTo>
                            <a:pt x="6097" y="6095"/>
                          </a:lnTo>
                          <a:lnTo>
                            <a:pt x="6097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2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303" name="Freeform 3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91" behindDoc="0" locked="0" layoutInCell="1" allowOverlap="1">
            <wp:simplePos x="0" y="0"/>
            <wp:positionH relativeFrom="page">
              <wp:posOffset>6712966</wp:posOffset>
            </wp:positionH>
            <wp:positionV relativeFrom="paragraph">
              <wp:posOffset>-6350</wp:posOffset>
            </wp:positionV>
            <wp:extent cx="6096" cy="6095"/>
            <wp:effectExtent l="0" t="0" r="0" b="0"/>
            <wp:wrapNone/>
            <wp:docPr id="304" name="Freeform 3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Sisti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atika UU Landas Kontinen Indonesia Sa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 Ini  </w:t>
      </w: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36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menjamin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kepastian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hak-hak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6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Januari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ukuhkan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terkesan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simpel.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ini terdiri atas 14 pasal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sistematika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berikut :  </w:t>
      </w:r>
      <w:r/>
    </w:p>
    <w:p>
      <w:pPr>
        <w:spacing w:after="18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30" w:tblpY="-270"/>
        <w:tblOverlap w:val="never"/>
        "
        <w:tblW w:w="8566" w:type="dxa"/>
        <w:tblLook w:val="04A0" w:firstRow="1" w:lastRow="0" w:firstColumn="1" w:lastColumn="0" w:noHBand="0" w:noVBand="1"/>
      </w:tblPr>
      <w:tblGrid>
        <w:gridCol w:w="1159"/>
        <w:gridCol w:w="7426"/>
      </w:tblGrid>
      <w:tr>
        <w:trPr>
          <w:trHeight w:val="311"/>
        </w:trPr>
        <w:tc>
          <w:tcPr>
            <w:tcW w:w="11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drawing>
                <wp:anchor simplePos="0" relativeHeight="251658340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05" name="Freeform 30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9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06" name="Freeform 30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42" behindDoc="1" locked="0" layoutInCell="1" allowOverlap="1">
                  <wp:simplePos x="0" y="0"/>
                  <wp:positionH relativeFrom="page">
                    <wp:posOffset>736042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07" name="Freeform 30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I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 Umum  </w:t>
            </w:r>
            <w:r/>
          </w:p>
        </w:tc>
      </w:tr>
      <w:tr>
        <w:trPr>
          <w:trHeight w:val="3004"/>
        </w:trPr>
        <w:tc>
          <w:tcPr>
            <w:tcW w:w="11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drawing>
                <wp:anchor simplePos="0" relativeHeight="251658382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08" name="Freeform 30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84" behindDoc="1" locked="0" layoutInCell="1" allowOverlap="1">
                  <wp:simplePos x="0" y="0"/>
                  <wp:positionH relativeFrom="page">
                    <wp:posOffset>736042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09" name="Freeform 30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1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602"/>
                <w:tab w:val="left" w:pos="2253"/>
                <w:tab w:val="left" w:pos="3090"/>
                <w:tab w:val="left" w:pos="3778"/>
                <w:tab w:val="left" w:pos="4608"/>
                <w:tab w:val="left" w:pos="5604"/>
                <w:tab w:val="left" w:pos="6468"/>
              </w:tabs>
              <w:spacing w:before="0" w:after="0" w:line="330" w:lineRule="exact"/>
              <w:ind w:left="276" w:right="-34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diartikan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dasar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tanah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dibawahn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luar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perairan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wila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Republik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Indonesia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aimana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diatur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Undang-Undan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Nomor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Tahun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1960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sampa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kedalaman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200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meter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lebih,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dimana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masih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mungkin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diselenggarakan eksplorasi dan eksploitasi 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 alam.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0" w:lineRule="exact"/>
              <w:ind w:left="276" w:right="-34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tersebut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meliputi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(or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anisme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jenis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sedenter)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maupun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non-ha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(mineral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tak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awa lainn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di dasar laut)   </w:t>
            </w:r>
            <w:r/>
          </w:p>
        </w:tc>
      </w:tr>
      <w:tr>
        <w:trPr>
          <w:trHeight w:val="320"/>
        </w:trPr>
        <w:tc>
          <w:tcPr>
            <w:tcW w:w="11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drawing>
                <wp:anchor simplePos="0" relativeHeight="251658401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-7416</wp:posOffset>
                  </wp:positionV>
                  <wp:extent cx="6096" cy="6095"/>
                  <wp:effectExtent l="0" t="0" r="0" b="0"/>
                  <wp:wrapNone/>
                  <wp:docPr id="310" name="Freeform 31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03" behindDoc="1" locked="0" layoutInCell="1" allowOverlap="1">
                  <wp:simplePos x="0" y="0"/>
                  <wp:positionH relativeFrom="page">
                    <wp:posOffset>736042</wp:posOffset>
                  </wp:positionH>
                  <wp:positionV relativeFrom="line">
                    <wp:posOffset>-7416</wp:posOffset>
                  </wp:positionV>
                  <wp:extent cx="6096" cy="6095"/>
                  <wp:effectExtent l="0" t="0" r="0" b="0"/>
                  <wp:wrapNone/>
                  <wp:docPr id="311" name="Freeform 31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II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Status 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 Alam di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Kontinen  </w:t>
            </w:r>
            <w:r/>
          </w:p>
        </w:tc>
      </w:tr>
      <w:tr>
        <w:trPr>
          <w:trHeight w:val="323"/>
        </w:trPr>
        <w:tc>
          <w:tcPr>
            <w:tcW w:w="1159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3" w:right="0" w:firstLine="0"/>
            </w:pPr>
            <w:r>
              <w:drawing>
                <wp:anchor simplePos="0" relativeHeight="251658418" behindDoc="1" locked="0" layoutInCell="1" allowOverlap="1">
                  <wp:simplePos x="0" y="0"/>
                  <wp:positionH relativeFrom="page">
                    <wp:posOffset>-6096</wp:posOffset>
                  </wp:positionH>
                  <wp:positionV relativeFrom="line">
                    <wp:posOffset>-8991</wp:posOffset>
                  </wp:positionV>
                  <wp:extent cx="6096" cy="6096"/>
                  <wp:effectExtent l="0" t="0" r="0" b="0"/>
                  <wp:wrapNone/>
                  <wp:docPr id="312" name="Freeform 31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20" behindDoc="1" locked="0" layoutInCell="1" allowOverlap="1">
                  <wp:simplePos x="0" y="0"/>
                  <wp:positionH relativeFrom="page">
                    <wp:posOffset>736042</wp:posOffset>
                  </wp:positionH>
                  <wp:positionV relativeFrom="line">
                    <wp:posOffset>-8991</wp:posOffset>
                  </wp:positionV>
                  <wp:extent cx="6096" cy="6096"/>
                  <wp:effectExtent l="0" t="0" r="0" b="0"/>
                  <wp:wrapNone/>
                  <wp:docPr id="313" name="Freeform 31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2 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5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-175388</wp:posOffset>
            </wp:positionV>
            <wp:extent cx="6096" cy="6097"/>
            <wp:effectExtent l="0" t="0" r="0" b="0"/>
            <wp:wrapNone/>
            <wp:docPr id="314" name="Freeform 3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44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-175388</wp:posOffset>
            </wp:positionV>
            <wp:extent cx="6096" cy="6097"/>
            <wp:effectExtent l="0" t="0" r="0" b="0"/>
            <wp:wrapNone/>
            <wp:docPr id="315" name="Freeform 3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86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41021</wp:posOffset>
            </wp:positionV>
            <wp:extent cx="6096" cy="6096"/>
            <wp:effectExtent l="0" t="0" r="0" b="0"/>
            <wp:wrapNone/>
            <wp:docPr id="316" name="Freeform 3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5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33783</wp:posOffset>
            </wp:positionV>
            <wp:extent cx="6096" cy="6095"/>
            <wp:effectExtent l="0" t="0" r="0" b="0"/>
            <wp:wrapNone/>
            <wp:docPr id="317" name="Freeform 3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2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74880</wp:posOffset>
            </wp:positionV>
            <wp:extent cx="6096" cy="6096"/>
            <wp:effectExtent l="0" t="0" r="0" b="0"/>
            <wp:wrapNone/>
            <wp:docPr id="318" name="Freeform 3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5" behindDoc="1" locked="0" layoutInCell="1" allowOverlap="1">
            <wp:simplePos x="0" y="0"/>
            <wp:positionH relativeFrom="page">
              <wp:posOffset>844600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19" name="Freeform 3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4" behindDoc="1" locked="0" layoutInCell="1" allowOverlap="1">
            <wp:simplePos x="0" y="0"/>
            <wp:positionH relativeFrom="page">
              <wp:posOffset>844600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20" name="Freeform 3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28" behindDoc="1" locked="0" layoutInCell="1" allowOverlap="1">
            <wp:simplePos x="0" y="0"/>
            <wp:positionH relativeFrom="page">
              <wp:posOffset>1586738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21" name="Freeform 3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2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22" name="Freeform 3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1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23" name="Freeform 3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30" w:tblpY="-270"/>
        <w:tblOverlap w:val="never"/>
        "
        <w:tblW w:w="8575" w:type="dxa"/>
        <w:tblLook w:val="04A0" w:firstRow="1" w:lastRow="0" w:firstColumn="1" w:lastColumn="0" w:noHBand="0" w:noVBand="1"/>
      </w:tblPr>
      <w:tblGrid>
        <w:gridCol w:w="1168"/>
        <w:gridCol w:w="7426"/>
      </w:tblGrid>
      <w:tr>
        <w:trPr>
          <w:trHeight w:val="2332"/>
        </w:trPr>
        <w:tc>
          <w:tcPr>
            <w:tcW w:w="1168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69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324" name="Freeform 32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325" name="Freeform 32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71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paragraph">
                    <wp:posOffset>-6096</wp:posOffset>
                  </wp:positionV>
                  <wp:extent cx="6096" cy="6096"/>
                  <wp:effectExtent l="0" t="0" r="0" b="0"/>
                  <wp:wrapNone/>
                  <wp:docPr id="326" name="Freeform 32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29" w:lineRule="exact"/>
              <w:ind w:left="13" w:right="16" w:firstLine="0"/>
              <w:jc w:val="right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bahwa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penguasaan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penuh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eksklusif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  </w:t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 di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Kontinen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 serta pemilikann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ada pada 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ara.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58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3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1118"/>
                <w:tab w:val="left" w:pos="1614"/>
                <w:tab w:val="left" w:pos="2432"/>
                <w:tab w:val="left" w:pos="3478"/>
                <w:tab w:val="left" w:pos="4706"/>
                <w:tab w:val="left" w:pos="5601"/>
                <w:tab w:val="left" w:pos="6445"/>
              </w:tabs>
              <w:spacing w:before="57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Dalam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hal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berbatasan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tetangga,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" w:after="0" w:line="331" w:lineRule="exact"/>
              <w:ind w:left="276" w:right="-36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penentuan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dapat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dilakukan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cara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adakan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perundingan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 mencapai suatu persetujuan.   </w:t>
            </w:r>
            <w:r/>
          </w:p>
        </w:tc>
      </w:tr>
      <w:tr>
        <w:trPr>
          <w:trHeight w:val="323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28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27" name="Freeform 32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90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-8992</wp:posOffset>
                  </wp:positionV>
                  <wp:extent cx="6096" cy="6096"/>
                  <wp:effectExtent l="0" t="0" r="0" b="0"/>
                  <wp:wrapNone/>
                  <wp:docPr id="328" name="Freeform 32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III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Eksplorasi, Ekploitasi dan 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elidikan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lmiah  </w:t>
            </w:r>
            <w:r/>
          </w:p>
        </w:tc>
      </w:tr>
      <w:tr>
        <w:trPr>
          <w:trHeight w:val="1331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315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29" name="Freeform 32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17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30" name="Freeform 33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4 dan 5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0" w:lineRule="exact"/>
              <w:ind w:left="276" w:right="-36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Mendele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asikan kepada peraturan perundan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berlaku di masing-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masin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bidan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terkait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elidikan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ilmiah di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Kontinen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ndonesia.  </w:t>
            </w:r>
            <w:r/>
          </w:p>
        </w:tc>
      </w:tr>
      <w:tr>
        <w:trPr>
          <w:trHeight w:val="320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333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-7468</wp:posOffset>
                  </wp:positionV>
                  <wp:extent cx="6096" cy="6096"/>
                  <wp:effectExtent l="0" t="0" r="0" b="0"/>
                  <wp:wrapNone/>
                  <wp:docPr id="331" name="Freeform 33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5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-7468</wp:posOffset>
                  </wp:positionV>
                  <wp:extent cx="6096" cy="6096"/>
                  <wp:effectExtent l="0" t="0" r="0" b="0"/>
                  <wp:wrapNone/>
                  <wp:docPr id="332" name="Freeform 33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nstalasi  </w:t>
            </w:r>
            <w:r/>
          </w:p>
        </w:tc>
      </w:tr>
      <w:tr>
        <w:trPr>
          <w:trHeight w:val="3354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38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33" name="Freeform 33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86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34" name="Freeform 33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6 dan 7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28" w:lineRule="exact"/>
              <w:ind w:left="276" w:right="-33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Mengatur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instalasi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 di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andas Kontinen. 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1" w:lineRule="exact"/>
              <w:ind w:left="276" w:right="-37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Penetapan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daerah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terlaran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safety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zone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lebarn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tidak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melebihi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500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meter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dihitun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dari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setiap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titik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terluar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instalasi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dimana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kapal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pihak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dilaran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lewat dan membuan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/membon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kar sauh.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90"/>
                <w:tab w:val="left" w:pos="1720"/>
                <w:tab w:val="left" w:pos="2502"/>
                <w:tab w:val="left" w:pos="3231"/>
                <w:tab w:val="left" w:pos="3946"/>
                <w:tab w:val="left" w:pos="4675"/>
                <w:tab w:val="left" w:pos="5656"/>
                <w:tab w:val="left" w:pos="6918"/>
              </w:tabs>
              <w:spacing w:before="20" w:after="0" w:line="331" w:lineRule="exact"/>
              <w:ind w:left="276" w:right="-36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Penetapan daerah terbatas (</w:t>
            </w:r>
            <w:r>
              <w:rPr sz="24" baseline="0" dirty="0">
                <w:jc w:val="left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prohibited area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) selebar tidak melebihi 1.250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meter terhitung dari titik-titik terluar dari daerah terlaran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, dimana kapal-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kapal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pihak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ketiga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boleh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lewat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tetapi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dilaran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membuan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membon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kar sauh.  </w:t>
            </w:r>
            <w:r/>
          </w:p>
        </w:tc>
      </w:tr>
      <w:tr>
        <w:trPr>
          <w:trHeight w:val="320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40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35" name="Freeform 335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04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36" name="Freeform 33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V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Pencemaran  </w:t>
            </w:r>
            <w:r/>
          </w:p>
        </w:tc>
      </w:tr>
      <w:tr>
        <w:trPr>
          <w:trHeight w:val="1993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433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-7468</wp:posOffset>
                  </wp:positionV>
                  <wp:extent cx="6096" cy="6096"/>
                  <wp:effectExtent l="0" t="0" r="0" b="0"/>
                  <wp:wrapNone/>
                  <wp:docPr id="337" name="Freeform 33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35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-7468</wp:posOffset>
                  </wp:positionV>
                  <wp:extent cx="6096" cy="6096"/>
                  <wp:effectExtent l="0" t="0" r="0" b="0"/>
                  <wp:wrapNone/>
                  <wp:docPr id="338" name="Freeform 33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8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748"/>
                <w:tab w:val="left" w:pos="2031"/>
                <w:tab w:val="left" w:pos="3329"/>
                <w:tab w:val="left" w:pos="4238"/>
                <w:tab w:val="left" w:pos="5148"/>
                <w:tab w:val="left" w:pos="6496"/>
              </w:tabs>
              <w:spacing w:before="0" w:after="0" w:line="330" w:lineRule="exact"/>
              <w:ind w:left="276" w:right="-37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dilaksanakan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7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berpotensi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menimbulkan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pencemaran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Oleh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karena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itu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diwajibkan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ambil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kah-lan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kah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ahan 	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terjadin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meluasn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pencemaran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laut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udara di atasn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  </w:t>
            </w:r>
            <w:r/>
          </w:p>
        </w:tc>
      </w:tr>
      <w:tr>
        <w:trPr>
          <w:trHeight w:val="320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451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39" name="Freeform 33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53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40" name="Freeform 3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VI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Yuridiksi Negara  </w:t>
            </w:r>
            <w:r/>
          </w:p>
        </w:tc>
      </w:tr>
      <w:tr>
        <w:trPr>
          <w:trHeight w:val="3338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501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41" name="Freeform 34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503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42" name="Freeform 3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9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1" w:lineRule="exact"/>
              <w:ind w:left="276" w:right="-37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bahwa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hukum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segala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peraturan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perundang-undan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berlaku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setiap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perbuatan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peristiwa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terjadi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pada,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bawah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instalasi-instalasi,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alat-alat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lainn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kapal-kapal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berada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kontinen.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Prinsip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uridiksi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tersebut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telah diakui dan dibenarkan oleh Hukum Internasional.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1" w:lineRule="exact"/>
              <w:ind w:left="276" w:right="-37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melindungi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perekonomian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nasional,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instalasi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alat-alat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landas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kontinen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diper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untuk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eksplorasi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eksploitasi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sumber-sumber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keka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alam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sebagai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daerah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Pabean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ndonesia. 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74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343" name="Freeform 3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3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344" name="Freeform 3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92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97281</wp:posOffset>
            </wp:positionV>
            <wp:extent cx="6096" cy="6096"/>
            <wp:effectExtent l="0" t="0" r="0" b="0"/>
            <wp:wrapNone/>
            <wp:docPr id="345" name="Freeform 3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9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139954</wp:posOffset>
            </wp:positionV>
            <wp:extent cx="6096" cy="6096"/>
            <wp:effectExtent l="0" t="0" r="0" b="0"/>
            <wp:wrapNone/>
            <wp:docPr id="346" name="Freeform 3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7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122046</wp:posOffset>
            </wp:positionV>
            <wp:extent cx="6096" cy="6096"/>
            <wp:effectExtent l="0" t="0" r="0" b="0"/>
            <wp:wrapNone/>
            <wp:docPr id="347" name="Freeform 34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8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163196</wp:posOffset>
            </wp:positionV>
            <wp:extent cx="6096" cy="6096"/>
            <wp:effectExtent l="0" t="0" r="0" b="0"/>
            <wp:wrapNone/>
            <wp:docPr id="348" name="Freeform 3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6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27813</wp:posOffset>
            </wp:positionV>
            <wp:extent cx="6096" cy="6096"/>
            <wp:effectExtent l="0" t="0" r="0" b="0"/>
            <wp:wrapNone/>
            <wp:docPr id="349" name="Freeform 3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7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68960</wp:posOffset>
            </wp:positionV>
            <wp:extent cx="6096" cy="6096"/>
            <wp:effectExtent l="0" t="0" r="0" b="0"/>
            <wp:wrapNone/>
            <wp:docPr id="350" name="Freeform 3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55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120776</wp:posOffset>
            </wp:positionV>
            <wp:extent cx="6096" cy="6097"/>
            <wp:effectExtent l="0" t="0" r="0" b="0"/>
            <wp:wrapNone/>
            <wp:docPr id="351" name="Freeform 35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5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161925</wp:posOffset>
            </wp:positionV>
            <wp:extent cx="6096" cy="6096"/>
            <wp:effectExtent l="0" t="0" r="0" b="0"/>
            <wp:wrapNone/>
            <wp:docPr id="352" name="Freeform 3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508" behindDoc="1" locked="0" layoutInCell="1" allowOverlap="1">
            <wp:simplePos x="0" y="0"/>
            <wp:positionH relativeFrom="page">
              <wp:posOffset>844600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53" name="Freeform 3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07" behindDoc="1" locked="0" layoutInCell="1" allowOverlap="1">
            <wp:simplePos x="0" y="0"/>
            <wp:positionH relativeFrom="page">
              <wp:posOffset>844600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54" name="Freeform 3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1" behindDoc="1" locked="0" layoutInCell="1" allowOverlap="1">
            <wp:simplePos x="0" y="0"/>
            <wp:positionH relativeFrom="page">
              <wp:posOffset>1586738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55" name="Freeform 3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5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56" name="Freeform 3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514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-6273</wp:posOffset>
            </wp:positionV>
            <wp:extent cx="6096" cy="6096"/>
            <wp:effectExtent l="0" t="0" r="0" b="0"/>
            <wp:wrapNone/>
            <wp:docPr id="357" name="Freeform 35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1330" w:tblpY="-270"/>
        <w:tblOverlap w:val="never"/>
        "
        <w:tblW w:w="8575" w:type="dxa"/>
        <w:tblLook w:val="04A0" w:firstRow="1" w:lastRow="0" w:firstColumn="1" w:lastColumn="0" w:noHBand="0" w:noVBand="1"/>
      </w:tblPr>
      <w:tblGrid>
        <w:gridCol w:w="1168"/>
        <w:gridCol w:w="7426"/>
      </w:tblGrid>
      <w:tr>
        <w:trPr>
          <w:trHeight w:val="311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259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58" name="Freeform 35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5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59" name="Freeform 35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261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6"/>
                  <wp:effectExtent l="0" t="0" r="0" b="0"/>
                  <wp:wrapNone/>
                  <wp:docPr id="360" name="Freeform 36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VII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Perlindun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Terhadap Kepentin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an-Kepentin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ain  </w:t>
            </w:r>
            <w:r/>
          </w:p>
        </w:tc>
      </w:tr>
      <w:tr>
        <w:trPr>
          <w:trHeight w:val="4000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334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-7467</wp:posOffset>
                  </wp:positionV>
                  <wp:extent cx="6096" cy="6095"/>
                  <wp:effectExtent l="0" t="0" r="0" b="0"/>
                  <wp:wrapNone/>
                  <wp:docPr id="361" name="Freeform 36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36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-7467</wp:posOffset>
                  </wp:positionV>
                  <wp:extent cx="6096" cy="6095"/>
                  <wp:effectExtent l="0" t="0" r="0" b="0"/>
                  <wp:wrapNone/>
                  <wp:docPr id="362" name="Freeform 36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5"/>
                          </a:xfrm>
                          <a:custGeom>
                            <a:rect l="l" t="t" r="r" b="b"/>
                            <a:pathLst>
                              <a:path w="6096" h="6095">
                                <a:moveTo>
                                  <a:pt x="0" y="6095"/>
                                </a:moveTo>
                                <a:lnTo>
                                  <a:pt x="6096" y="6095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10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28" w:lineRule="exact"/>
              <w:ind w:left="276" w:right="-36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Mengatur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tentan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perlindun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kepentin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an-kepentin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lain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ada di landas kontinen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ndonesia, antara lain: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33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Pertahanan dan keamanan nasional;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33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b.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Perhubungan;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33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Telekomunikasi dan transmisi listrik dibawah laut;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62" w:after="0" w:line="240" w:lineRule="auto"/>
              <w:ind w:left="33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d.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37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Perikanan;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9" w:after="0" w:line="331" w:lineRule="exact"/>
              <w:ind w:left="336" w:right="1083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e.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2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elidikan oceanografi dan 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elidikan ilmiah lainn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a;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f.</w:t>
            </w:r>
            <w:r>
              <w:rPr sz="24" baseline="0" dirty="0">
                <w:jc w:val="left"/>
                <w:rFonts w:ascii="Arial" w:hAnsi="Arial" w:cs="Arial"/>
                <w:color w:val="000000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Ca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 alam.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4" w:after="0" w:line="331" w:lineRule="exact"/>
              <w:ind w:left="276" w:right="-34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Apabila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terjadi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hal-hal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bertentangan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dengan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tersebut,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Pemerintah dapat 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hentikan untuk sementara waktu pen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usahaann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atau dapat mencabut izin usaha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bersan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kutan.  </w:t>
            </w:r>
            <w:r/>
          </w:p>
        </w:tc>
      </w:tr>
      <w:tr>
        <w:trPr>
          <w:trHeight w:val="652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331" w:lineRule="exact"/>
              <w:ind w:left="92" w:right="423" w:firstLine="0"/>
            </w:pPr>
            <w:r>
              <w:drawing>
                <wp:anchor simplePos="0" relativeHeight="251658355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28728</wp:posOffset>
                  </wp:positionV>
                  <wp:extent cx="6096" cy="6096"/>
                  <wp:effectExtent l="0" t="0" r="0" b="0"/>
                  <wp:wrapNone/>
                  <wp:docPr id="363" name="Freeform 36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57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28728</wp:posOffset>
                  </wp:positionV>
                  <wp:extent cx="6096" cy="6096"/>
                  <wp:effectExtent l="0" t="0" r="0" b="0"/>
                  <wp:wrapNone/>
                  <wp:docPr id="364" name="Freeform 36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VIII  </w:t>
            </w:r>
            <w:r/>
          </w:p>
        </w:tc>
        <w:tc>
          <w:tcPr>
            <w:tcW w:w="7426" w:type="dxa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71578</wp:posOffset>
                  </wp:positionH>
                  <wp:positionV relativeFrom="paragraph">
                    <wp:posOffset>7468</wp:posOffset>
                  </wp:positionV>
                  <wp:extent cx="1909952" cy="283006"/>
                  <wp:effectExtent l="0" t="0" r="0" b="0"/>
                  <wp:wrapNone/>
                  <wp:docPr id="365" name="Freeform 365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1658366" y="3697453"/>
                            <a:ext cx="1795652" cy="1687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65" w:lineRule="exact"/>
                                <w:ind w:left="0" w:right="0" w:firstLine="0"/>
                              </w:pPr>
                              <w:r>
                                <w:rPr sz="24" baseline="0" dirty="0">
                                  <w:jc w:val="left"/>
                                  <w:rFonts w:ascii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Ketentuan-Ketentuan Pidana 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</w:r>
          </w:p>
        </w:tc>
      </w:tr>
      <w:tr>
        <w:trPr>
          <w:trHeight w:val="999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92" w:right="0" w:firstLine="0"/>
            </w:pPr>
            <w:r>
              <w:drawing>
                <wp:anchor simplePos="0" relativeHeight="251658380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-483</wp:posOffset>
                  </wp:positionV>
                  <wp:extent cx="6096" cy="6097"/>
                  <wp:effectExtent l="0" t="0" r="0" b="0"/>
                  <wp:wrapNone/>
                  <wp:docPr id="366" name="Freeform 366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382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-483</wp:posOffset>
                  </wp:positionV>
                  <wp:extent cx="6096" cy="6097"/>
                  <wp:effectExtent l="0" t="0" r="0" b="0"/>
                  <wp:wrapNone/>
                  <wp:docPr id="367" name="Freeform 367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11 dan 12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57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Mengatur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sanksi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atas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pelang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terhadap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9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18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1"/>
                <w:sz w:val="24"/>
                <w:szCs w:val="24"/>
              </w:rPr>
              <w:t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aitu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6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maksimal hukuman penjara 6 tahun dan/atau denda Rp. 1.000.000,-  </w:t>
            </w:r>
            <w:r/>
          </w:p>
        </w:tc>
      </w:tr>
      <w:tr>
        <w:trPr>
          <w:trHeight w:val="320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2" w:right="0" w:firstLine="0"/>
            </w:pPr>
            <w:r>
              <w:drawing>
                <wp:anchor simplePos="0" relativeHeight="251658398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68" name="Freeform 368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00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-7468</wp:posOffset>
                  </wp:positionV>
                  <wp:extent cx="6096" cy="6097"/>
                  <wp:effectExtent l="0" t="0" r="0" b="0"/>
                  <wp:wrapNone/>
                  <wp:docPr id="369" name="Freeform 369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BAB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I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X  </w:t>
            </w:r>
            <w:r/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Ketentuan Penutup  </w:t>
            </w:r>
            <w:r/>
          </w:p>
        </w:tc>
      </w:tr>
      <w:tr>
        <w:trPr>
          <w:trHeight w:val="1002"/>
        </w:trPr>
        <w:tc>
          <w:tcPr>
            <w:tcW w:w="1168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92" w:right="0" w:firstLine="0"/>
            </w:pPr>
            <w:r>
              <w:drawing>
                <wp:anchor simplePos="0" relativeHeight="251658425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line">
                    <wp:posOffset>153</wp:posOffset>
                  </wp:positionV>
                  <wp:extent cx="6096" cy="6096"/>
                  <wp:effectExtent l="0" t="0" r="0" b="0"/>
                  <wp:wrapNone/>
                  <wp:docPr id="370" name="Freeform 37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27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line">
                    <wp:posOffset>153</wp:posOffset>
                  </wp:positionV>
                  <wp:extent cx="6096" cy="6096"/>
                  <wp:effectExtent l="0" t="0" r="0" b="0"/>
                  <wp:wrapNone/>
                  <wp:docPr id="371" name="Freeform 371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6"/>
                          </a:xfrm>
                          <a:custGeom>
                            <a:rect l="l" t="t" r="r" b="b"/>
                            <a:pathLst>
                              <a:path w="6096" h="6096">
                                <a:moveTo>
                                  <a:pt x="0" y="6096"/>
                                </a:moveTo>
                                <a:lnTo>
                                  <a:pt x="6096" y="6096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  </w:t>
            </w:r>
            <w:r>
              <w:drawing>
                <wp:anchor simplePos="0" relativeHeight="251658432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656843</wp:posOffset>
                  </wp:positionV>
                  <wp:extent cx="6096" cy="6097"/>
                  <wp:effectExtent l="0" t="0" r="0" b="0"/>
                  <wp:wrapNone/>
                  <wp:docPr id="372" name="Freeform 37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31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ragraph">
                    <wp:posOffset>656843</wp:posOffset>
                  </wp:positionV>
                  <wp:extent cx="6096" cy="6097"/>
                  <wp:effectExtent l="0" t="0" r="0" b="0"/>
                  <wp:wrapNone/>
                  <wp:docPr id="373" name="Freeform 37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  <w:drawing>
                <wp:anchor simplePos="0" relativeHeight="251658435" behindDoc="1" locked="0" layoutInCell="1" allowOverlap="1">
                  <wp:simplePos x="0" y="0"/>
                  <wp:positionH relativeFrom="page">
                    <wp:posOffset>742138</wp:posOffset>
                  </wp:positionH>
                  <wp:positionV relativeFrom="paragraph">
                    <wp:posOffset>656843</wp:posOffset>
                  </wp:positionV>
                  <wp:extent cx="6096" cy="6097"/>
                  <wp:effectExtent l="0" t="0" r="0" b="0"/>
                  <wp:wrapNone/>
                  <wp:docPr id="374" name="Freeform 374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0" flipH="0" flipV="0">
                            <a:off x="0" y="0"/>
                            <a:ext cx="6096" cy="6097"/>
                          </a:xfrm>
                          <a:custGeom>
                            <a:rect l="l" t="t" r="r" b="b"/>
                            <a:pathLst>
                              <a:path w="6096" h="6097">
                                <a:moveTo>
                                  <a:pt x="0" y="6097"/>
                                </a:moveTo>
                                <a:lnTo>
                                  <a:pt x="6096" y="6097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</w:p>
        </w:tc>
        <w:tc>
          <w:tcPr>
            <w:tcW w:w="7426" w:type="dxa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2" w:after="0" w:line="240" w:lineRule="auto"/>
              <w:ind w:left="113" w:right="0" w:firstLine="0"/>
            </w:pP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Pasal 13 dan 14 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6" w:after="0" w:line="328" w:lineRule="exact"/>
              <w:ind w:left="276" w:right="-34" w:hanging="163"/>
            </w:pPr>
            <w:r/>
            <w:r>
              <w:rPr sz="24" baseline="0" dirty="0">
                <w:jc w:val="left"/>
                <w:rFonts w:ascii="Symbol" w:hAnsi="Symbol" w:cs="Symbol"/>
                <w:color w:val="000000"/>
                <w:sz w:val="24"/>
                <w:szCs w:val="24"/>
              </w:rPr>
              <w:t></w:t>
            </w:r>
            <w:r>
              <w:rPr sz="24" baseline="0" dirty="0">
                <w:jc w:val="left"/>
                <w:rFonts w:ascii="Arial" w:hAnsi="Arial" w:cs="Arial"/>
                <w:color w:val="000000"/>
                <w:spacing w:val="-13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y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atakan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pemberlakuan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Undang-undan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g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dan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8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pengaturan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lebih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pacing w:val="26"/>
                <w:sz w:val="24"/>
                <w:szCs w:val="24"/>
              </w:rPr>
              <w:t> </w:t>
            </w:r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lanjut  </w:t>
            </w:r>
            <w:r>
              <w:br w:type="textWrapping" w:clear="all"/>
            </w:r>
            <w:r/>
            <w:r>
              <w:rPr sz="24" baseline="0" dirty="0">
                <w:jc w:val="left"/>
                <w:rFonts w:ascii="Times New Roman" w:hAnsi="Times New Roman" w:cs="Times New Roman"/>
                <w:color w:val="000000"/>
                <w:sz w:val="24"/>
                <w:szCs w:val="24"/>
              </w:rPr>
              <w:t>melalui Peraturan Pemerintah. 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64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375" name="Freeform 37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3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-175767</wp:posOffset>
            </wp:positionV>
            <wp:extent cx="6096" cy="6096"/>
            <wp:effectExtent l="0" t="0" r="0" b="0"/>
            <wp:wrapNone/>
            <wp:docPr id="376" name="Freeform 37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338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40895</wp:posOffset>
            </wp:positionV>
            <wp:extent cx="6096" cy="6095"/>
            <wp:effectExtent l="0" t="0" r="0" b="0"/>
            <wp:wrapNone/>
            <wp:docPr id="377" name="Freeform 37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5"/>
                    </a:xfrm>
                    <a:custGeom>
                      <a:rect l="l" t="t" r="r" b="b"/>
                      <a:pathLst>
                        <a:path w="6096" h="6095">
                          <a:moveTo>
                            <a:pt x="0" y="6095"/>
                          </a:moveTo>
                          <a:lnTo>
                            <a:pt x="6096" y="6095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9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140336</wp:posOffset>
            </wp:positionV>
            <wp:extent cx="6096" cy="6096"/>
            <wp:effectExtent l="0" t="0" r="0" b="0"/>
            <wp:wrapNone/>
            <wp:docPr id="378" name="Freeform 37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4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41274</wp:posOffset>
            </wp:positionV>
            <wp:extent cx="6096" cy="6097"/>
            <wp:effectExtent l="0" t="0" r="0" b="0"/>
            <wp:wrapNone/>
            <wp:docPr id="379" name="Freeform 37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2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163194</wp:posOffset>
            </wp:positionV>
            <wp:extent cx="6096" cy="6097"/>
            <wp:effectExtent l="0" t="0" r="0" b="0"/>
            <wp:wrapNone/>
            <wp:docPr id="380" name="Freeform 38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29" behindDoc="1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29083</wp:posOffset>
            </wp:positionV>
            <wp:extent cx="6096" cy="6096"/>
            <wp:effectExtent l="0" t="0" r="0" b="0"/>
            <wp:wrapNone/>
            <wp:docPr id="381" name="Freeform 38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6"/>
                    </a:xfrm>
                    <a:custGeom>
                      <a:rect l="l" t="t" r="r" b="b"/>
                      <a:pathLst>
                        <a:path w="6096" h="6096">
                          <a:moveTo>
                            <a:pt x="0" y="6096"/>
                          </a:moveTo>
                          <a:lnTo>
                            <a:pt x="6096" y="6096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39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-6224</wp:posOffset>
            </wp:positionV>
            <wp:extent cx="6096" cy="6097"/>
            <wp:effectExtent l="0" t="0" r="0" b="0"/>
            <wp:wrapNone/>
            <wp:docPr id="382" name="Freeform 38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438" behindDoc="0" locked="0" layoutInCell="1" allowOverlap="1">
            <wp:simplePos x="0" y="0"/>
            <wp:positionH relativeFrom="page">
              <wp:posOffset>6303009</wp:posOffset>
            </wp:positionH>
            <wp:positionV relativeFrom="paragraph">
              <wp:posOffset>-6224</wp:posOffset>
            </wp:positionV>
            <wp:extent cx="6096" cy="6097"/>
            <wp:effectExtent l="0" t="0" r="0" b="0"/>
            <wp:wrapNone/>
            <wp:docPr id="383" name="Freeform 38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096" cy="6097"/>
                    </a:xfrm>
                    <a:custGeom>
                      <a:rect l="l" t="t" r="r" b="b"/>
                      <a:pathLst>
                        <a:path w="6096" h="6097">
                          <a:moveTo>
                            <a:pt x="0" y="6097"/>
                          </a:moveTo>
                          <a:lnTo>
                            <a:pt x="6096" y="6097"/>
                          </a:lnTo>
                          <a:lnTo>
                            <a:pt x="6096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Analisis Terhad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 Undang-Undang Landas Kontinen Indonesia  </w:t>
      </w:r>
      <w:r/>
    </w:p>
    <w:p>
      <w:pPr>
        <w:spacing w:after="1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520"/>
          <w:tab w:val="left" w:pos="3592"/>
          <w:tab w:val="left" w:pos="4474"/>
          <w:tab w:val="left" w:pos="5643"/>
          <w:tab w:val="left" w:pos="6327"/>
          <w:tab w:val="left" w:pos="7142"/>
          <w:tab w:val="left" w:pos="7886"/>
        </w:tabs>
        <w:spacing w:before="0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pembuatann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acu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 ini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ditindaklanjuti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Prp.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disebutkan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diselenggarakan eksplorasi dan eksploitasi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4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 diatas dinilai m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sih rancu, karena tidak ada batasan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jelas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sejauh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3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digunakan masing-masin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tidaklah sama. 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nterpretasi seperti itu tid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diterima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letak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eografis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 negara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perkembangan teknolo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sudah mencapai tingkat 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Ketidakpastian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landas kontinen berakhir dengan dirumuskann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satu-satun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ota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tunduk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kemudian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 peraturan tersebut menjadi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 17 Tahun 1985. 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42"/>
          <w:tab w:val="left" w:pos="3156"/>
          <w:tab w:val="left" w:pos="4070"/>
          <w:tab w:val="left" w:pos="4967"/>
          <w:tab w:val="left" w:pos="6070"/>
          <w:tab w:val="left" w:pos="7265"/>
          <w:tab w:val="left" w:pos="8327"/>
        </w:tabs>
        <w:spacing w:before="0" w:after="0" w:line="414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 17 Tahun 1985 merupakan ratifikasi dari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keseluruhan, Undang-Undang tersebut 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memuat tentang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secara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umum.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perundang-undangan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terperinci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	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kuat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mengatur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ingat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berlaku saat ini (Undang-</w:t>
      </w:r>
      <w:r>
        <w:rPr>
          <w:rFonts w:ascii="Times New Roman" w:hAnsi="Times New Roman" w:cs="Times New Roman"/>
          <w:sz w:val="24"/>
          <w:szCs w:val="24"/>
        </w:rPr>
        <w:t>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 1 Tahun 1973) sudah tidak relevan karena 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acuan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sama sekali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berbeda,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revisi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pembuatan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menggantikan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02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IV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693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ilosofis, Yuridis, Sosiolo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is dan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Ekono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is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Filosofis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alam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dan non 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dimiliki oleh 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dikuasai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diekslporasi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kemakmuran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 di landas 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non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dan mineral harus dikuasai, dieksplorasi dan dija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kelestariann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5" w:lineRule="exact"/>
        <w:ind w:left="920" w:right="80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diusahakan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 dan ketentuan hukum laut internasional.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ubah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maksimal.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Pengakuan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nasional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memadai. 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414" w:lineRule="exact"/>
        <w:ind w:left="920" w:right="813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1982, sehingga diperlukan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membedakann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metode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masuk dalam landas kontinen suatu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atau tidak. Dalam UU No.1 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penentuan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nautica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mile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(mil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laut)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surut,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kelanjutan alamiah dari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pantai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kutan, bahkan sampai kedalaman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2.500 meter.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Yuridis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8" w:after="0" w:line="413" w:lineRule="exact"/>
        <w:ind w:left="920" w:right="814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bumi,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berada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dikuasi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sebesar-besarn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kemakmuran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at,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demikian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Pasal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UUD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1945.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penjabaran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penetapan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didasarkan pada ketentuan 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 No.1 tahun 1973.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813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menunjukkan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dimiliki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diupa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dikuasai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diekslporasi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kemakmuran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dikuasai,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dija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kelestariann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diusahakan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 nasional dan ketentuan hokum laut internasional.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10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ubah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dimanfaatkan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maksimal.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Pengakuan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memadai.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Jenewa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draft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berbed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ketentuan internasional pada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3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dirasakan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 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perkembangan hukum laut internasional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sedemikian cepat, sehingga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negara. Dalam beberapa ketentuan dalam UU No.1 Tahun 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adopsi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tatacra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tatacara penentuan landas kontinen belum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acu pada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1982,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 masih 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Konvensi Jenewa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1958. Hal itu akan 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meru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dalam forum internasional berkaitan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penentapan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13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ketatane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diperhatikan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diperlukan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harmonisasi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perundang-undangan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agar tidak tidak terjadi tumpan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tindih (overlapping)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dan kewenangan.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Sosiolo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canggihn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buffer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angga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infiltrasi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u.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terhadap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 semakin besar perlindun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dapat dilakukan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kutan. 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414" w:lineRule="exact"/>
        <w:ind w:left="920" w:right="810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hasil-hasil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lanjuti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mengalami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kesulitan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 karena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tersebut dapat disen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ketakan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lain. 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414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garis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terbesar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dunia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memperhatikan semua potensi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untuk menin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 landas kontinen, merupakan kesempatan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diperoleh berdasarkan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bangsa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luas,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disertai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peningkatan kemampuan teknologin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Ekonomis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3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diharapkan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ara.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ebabkan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ara-ne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terbesar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dunia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berkepentingan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sekitar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Nusantara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menunjukkan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potensi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menentapkan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ketenutan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terdaapat dalam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1982. Hasil penelitian juga menunjukkan terdapat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kecenderun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bahwa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ah-wila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mempun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bumi.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3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cermat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keuntungan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ekonomi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untuk melakukan eksplorasi agar tidak diklaim oleh Negara lain.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12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canggihn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berpotensi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buffer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angga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infiltrasi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u.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uasaan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 terhadap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 semakin besar perlindun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dapat dilakukan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kutan. 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414" w:lineRule="exact"/>
        <w:ind w:left="920" w:right="811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hasil-hasil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ditindak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lanjuti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terutama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mengalami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kesulitan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kontinen karena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tersebut dapat disen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ketakan oleh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lain.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andasan Peratahanan dan Keamanan Negara.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suatu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dapat 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sebagai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pertahanan palin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dari sisi pertahanan keamanan negara kareana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dapat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pemantauan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kapal-kapal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jauh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pantai,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semakin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antisipasi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berasal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laut.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07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V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2439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JANGKAUAN DAN RUAN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LINGKU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ENGATURAN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Sasaran, Arah Dan Jangkauan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engaturan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48"/>
          <w:tab w:val="left" w:pos="3019"/>
          <w:tab w:val="left" w:pos="3981"/>
          <w:tab w:val="left" w:pos="4655"/>
          <w:tab w:val="left" w:pos="6205"/>
          <w:tab w:val="left" w:pos="7294"/>
        </w:tabs>
        <w:spacing w:before="152" w:after="0" w:line="414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Sasaran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RUU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sebab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RUU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 	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	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ketentuan-ketentuan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dihasilkann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diratifikasi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lama oleh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kauan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disebabkan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teritorial,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salah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satu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kepulauan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archipelagic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state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).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harus dilakukan melalui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4" w:lineRule="exact"/>
        <w:ind w:left="92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Selama ini telah ada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1973,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substansi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didasarkan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Perserikatan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sa-ban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OS)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substansi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 masih didasarkan Konvensi Jenewa 1958.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mengganti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rezim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keduan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signifikan.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kewajiban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pemerintah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menindaklanjuti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B.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Ruang Lin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kup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engaturan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pengaturan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sederhana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terdiri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14 pasal. Hasil penelitian kelautan menunjukkan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potensi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besar.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pemanfaatan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4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sebaikn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terkait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meliputi : 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enai eksplorasi dan eksploitasi mineral, pemasan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pipa atau alat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komunikasi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area landas kontinen.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RUU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Perubahan UU No.1 Tahun 1973 perlu dicantumkan :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Umum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2" w:after="0" w:line="412" w:lineRule="exact"/>
        <w:ind w:left="920" w:right="80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Definisi-definisi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akan digunakan harus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ikuti definisi-definisi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terdapat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Tahun 1982.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61"/>
          <w:tab w:val="left" w:pos="2308"/>
          <w:tab w:val="left" w:pos="2990"/>
          <w:tab w:val="left" w:pos="3709"/>
          <w:tab w:val="left" w:pos="5382"/>
          <w:tab w:val="left" w:pos="6595"/>
          <w:tab w:val="left" w:pos="7516"/>
          <w:tab w:val="left" w:pos="8305"/>
        </w:tabs>
        <w:spacing w:before="221" w:after="0" w:line="414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 (UNC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OS) 1982. Definisi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terdapat dalam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tersebut 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sempit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dikemban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lebi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perluasan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 perlu segera diubah.  Berikut ini beberapa definisi landas kontinen:  </w:t>
      </w:r>
      <w:r/>
    </w:p>
    <w:p>
      <w:pPr>
        <w:rPr>
          <w:rFonts w:ascii="Times New Roman" w:hAnsi="Times New Roman" w:cs="Times New Roman"/>
          <w:color w:val="010302"/>
        </w:rPr>
        <w:spacing w:before="266" w:after="0" w:line="359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Republik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sebagaimana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diatur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Prp/196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0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 kedalaman 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 atau lebih, dimana masih mungkin diseleng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arakan eksplorasi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eksploitasi 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alam.  </w:t>
      </w:r>
      <w:r/>
    </w:p>
    <w:p>
      <w:pPr>
        <w:rPr>
          <w:rFonts w:ascii="Times New Roman" w:hAnsi="Times New Roman" w:cs="Times New Roman"/>
          <w:color w:val="010302"/>
        </w:rPr>
        <w:spacing w:before="160" w:after="0" w:line="358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meliputi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tanah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daerah di bawah permukaan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terletak di luar laut teritorialn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sepanjan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kelanjutan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daratann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iran luar tepi kontinen, atau 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suatu jarak 200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 laut dari garis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darimana lebar laut territorial diukur, dalam hal pinggiran luar tepi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tidak mencapai jarak tersebut.    </w:t>
      </w:r>
      <w:r/>
    </w:p>
    <w:p>
      <w:pPr>
        <w:rPr>
          <w:rFonts w:ascii="Times New Roman" w:hAnsi="Times New Roman" w:cs="Times New Roman"/>
          <w:color w:val="010302"/>
        </w:rPr>
        <w:spacing w:before="161" w:after="0" w:line="357" w:lineRule="exact"/>
        <w:ind w:left="920" w:right="80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1958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akui hak berdaulat 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 pantai atas landas 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eksploitasi sumber-sumber alam dari daerah tersebut [Pasal 1 dan 2].  </w:t>
      </w: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8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Menurut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1982 landas kontinen meliputi  dasar laut dan tanah di bawahn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daerah di bawah permukaan laut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terletak di luar laut teritorial, sepanjan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kelanjutan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alamiah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daratan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pinggiran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tepian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hingga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jarak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aris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darimana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lebar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teritorial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diukur,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pinggiran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luar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tepian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tidak mencapai jarak tersebut [Pasal 76]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12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diatas,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terlihat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nifikan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menentukan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aitu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mendasarkan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 berdasarkan jarak dari garis pan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 laut teritorial.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623"/>
          <w:tab w:val="left" w:pos="3861"/>
          <w:tab w:val="left" w:pos="4976"/>
          <w:tab w:val="left" w:pos="6000"/>
          <w:tab w:val="left" w:pos="7092"/>
          <w:tab w:val="left" w:pos="8025"/>
        </w:tabs>
        <w:spacing w:before="221" w:after="0" w:line="414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perumusan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1958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eboran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lepas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melebihi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50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penetapan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terluar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dasar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ukuran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eolo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akni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kedalaman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air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alamn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elesaian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memuaskan.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Namun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perkiraan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keliru,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pengeboran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maju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sedemikian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pesatn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sampai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ribu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meter,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keberhasilan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Ekspedisi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Gloma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Challen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1965.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1982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mendasarkan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kemampuan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alam dipertan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 dan tidak 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memuaskan semua pihak. 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413" w:lineRule="exact"/>
        <w:ind w:left="920" w:right="80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Definisi-definisi dalam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nasional diusahakan sesuai dengan 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apabila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diusahakan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ubah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substansin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agar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nasional,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walaupun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ikuti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internasional,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ikuti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teknik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undang-undang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berlaku di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920" w:right="747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istilah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rancu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istilah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sebab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perbedaan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antara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ertian</w:t>
      </w:r>
      <w:r>
        <w:rPr sz="24" baseline="0" dirty="0">
          <w:jc w:val="left"/>
          <w:rFonts w:ascii="Times New Roman" w:hAnsi="Times New Roman" w:cs="Times New Roman"/>
          <w:color w:val="000000"/>
          <w:spacing w:val="5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teritori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urisdiksi,</w:t>
      </w:r>
      <w:r>
        <w:rPr sz="24" baseline="0" dirty="0">
          <w:jc w:val="left"/>
          <w:rFonts w:ascii="Times New Roman" w:hAnsi="Times New Roman" w:cs="Times New Roman"/>
          <w:color w:val="000000"/>
          <w:spacing w:val="5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 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istilah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one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(continues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one),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teritori,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sebab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bukanlah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dari wila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 teritorial.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Istilah Ek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plorasi d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 Ek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ploitasi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920" w:right="80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stilah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eksplotasi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5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Nomor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2009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Batubara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istilah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Operasi.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Padahal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istilah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lazim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harmonisasi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elarasan istilah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Asas/Prinsip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2" w:after="0" w:line="412" w:lineRule="exact"/>
        <w:ind w:left="920" w:right="812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di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hendakn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sesuai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kepentingan nasional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dalam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5" w:lineRule="exact"/>
        <w:ind w:left="920" w:right="813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Asas-asas dalam UNCLOS 1982 dapat diper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unakan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 acuan dalam penentuan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asas perubahan UU No.1 Tahun 1973.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Batang Tubuh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1" w:after="0" w:line="415" w:lineRule="exact"/>
        <w:ind w:left="920" w:right="814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tubuh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RUU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dimasukka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mengenai :  </w:t>
      </w:r>
      <w:r/>
    </w:p>
    <w:p>
      <w:pPr>
        <w:spacing w:after="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Status Hukum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4" w:lineRule="exact"/>
        <w:ind w:left="920" w:right="812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Status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ntinen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am,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persetujuan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proses,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nasional.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kondisi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dipertimban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usahkan ketika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melakukan perundingan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negara lain.  </w:t>
      </w:r>
      <w:r/>
    </w:p>
    <w:p>
      <w:pPr>
        <w:spacing w:after="7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lmiah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boleh dan tidak boleh dilakukan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19" w:after="0" w:line="415" w:lineRule="exact"/>
        <w:ind w:left="1639" w:right="813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aktivitas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kontinen,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siapa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jawab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1639" w:right="810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 dan eksploitasi di landas kontinen terutama untuk barang tamban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min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ebabkan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sekitarn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ahan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dan/atau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ulan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sekitar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diatur agar jelas setiap pihak tang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jawabn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Perizinan untuk melakukan eksploitasi dan eksplorasi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  <w:tab w:val="left" w:pos="2088"/>
          <w:tab w:val="left" w:pos="3383"/>
          <w:tab w:val="left" w:pos="3952"/>
          <w:tab w:val="left" w:pos="4863"/>
          <w:tab w:val="left" w:pos="6300"/>
          <w:tab w:val="left" w:pos="7219"/>
          <w:tab w:val="left" w:pos="8511"/>
        </w:tabs>
        <w:spacing w:before="220" w:after="0" w:line="413" w:lineRule="exact"/>
        <w:ind w:left="92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Perizinan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eksploitsi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bersifat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multi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sektoral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melibatkan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Kementerian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Mineral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(ESDM),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Kementerian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Keuan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(khususn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Cukai),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Kementerian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(khususnya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Keimigrasian),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Kementerian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Pertahanan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(sebagai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amanan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penegakan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a),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Kementerian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Hidup (dalam masalah pencemaran) dan lain 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Penegakan 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3" w:lineRule="exact"/>
        <w:ind w:left="92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Penegakan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katan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tetapi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mekanisme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urisdiksi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harus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sesuai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Hukum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aut  </w:t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nternasional. 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Pemasan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pipa, kabel laut dan alat komunikasi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di landas kontinen.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1" w:after="0" w:line="414" w:lineRule="exact"/>
        <w:ind w:left="920" w:right="813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beraktivitas terutama di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perairann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a, termasuk pula dalam 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 untuk pemasan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pipa,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kabel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laut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boleh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iatan-ke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merusak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akan dan telah dilakukan.  </w:t>
      </w:r>
      <w:r/>
    </w:p>
    <w:p>
      <w:pPr>
        <w:spacing w:after="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-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Sanksi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80" w:after="0" w:line="265" w:lineRule="exact"/>
        <w:ind w:left="920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Sanksi Administrasi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220" w:after="0" w:line="415" w:lineRule="exact"/>
        <w:ind w:left="1639" w:right="814" w:hanging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Sanksi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Pidana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kalau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Tahun 1982.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502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BAB VI  </w:t>
      </w:r>
      <w:r/>
    </w:p>
    <w:p>
      <w:pPr>
        <w:spacing w:after="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4866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ENUTUP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99"/>
        </w:tabs>
        <w:spacing w:before="0" w:after="0" w:line="269" w:lineRule="exact"/>
        <w:ind w:left="128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pulan 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414" w:lineRule="exact"/>
        <w:ind w:left="1280" w:right="80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penggantian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sebab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berkaitan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kewajiban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pantai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meratifikasi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tahun 1982 serta kemun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kinan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untuk memperluas klaim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barat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Sumatera,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utara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pulau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Papua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selatan Nusa Teng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ara..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3" w:lineRule="exact"/>
        <w:ind w:left="1280" w:right="810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sarat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bukti-bukti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area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didukung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instansi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koordinator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Bakosurtanal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diserahkan kepada pihak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berkompeten di organisasi internasional.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1280" w:right="809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Hampir semua ketentuan dalam UU No.1 Tahun 1973 perlu dilakukan perubahan 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penambahan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signifikan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disesuaikan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UNC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 perundang-undangan nasional terkait.  </w:t>
      </w:r>
      <w:r/>
    </w:p>
    <w:p>
      <w:pPr>
        <w:rPr>
          <w:rFonts w:ascii="Times New Roman" w:hAnsi="Times New Roman" w:cs="Times New Roman"/>
          <w:color w:val="010302"/>
        </w:rPr>
        <w:spacing w:before="221" w:after="0" w:line="414" w:lineRule="exact"/>
        <w:ind w:left="1280" w:right="807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Ketentuan-ketentuan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perlu ditambahkan dalam perubahan atau 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UU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 Tahun 1973 antara lain : ketentuan istilah landas kontinen, perizinan eksplorasi 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eksploitasi,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pencemaran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akibat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eksplorasi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eksploitasi di landas kontinen, masalah penegakan hukumn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dan lain-lain serta dampak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kepada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peraturan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pelaksanaann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esuaian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ketentuan UNC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OS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023"/>
          <w:tab w:val="left" w:pos="4516"/>
          <w:tab w:val="left" w:pos="5221"/>
          <w:tab w:val="left" w:pos="6583"/>
          <w:tab w:val="left" w:pos="7288"/>
          <w:tab w:val="left" w:pos="8794"/>
        </w:tabs>
        <w:spacing w:before="217" w:after="0" w:line="415" w:lineRule="exact"/>
        <w:ind w:left="1280" w:right="814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Sasarann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memberikan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arah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aturan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  </w:t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perubahan/peng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 Undang-Undan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No.1 Tahun 1973 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Kontinen.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99"/>
        </w:tabs>
        <w:spacing w:before="0" w:after="0" w:line="269" w:lineRule="exact"/>
        <w:ind w:left="1280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Saran/Reko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endasi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4" w:after="0" w:line="414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Berhubun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ketentuan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sebaikn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No.1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tahun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1973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perubahan.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  <w:tab w:val="left" w:pos="3431"/>
          <w:tab w:val="left" w:pos="4332"/>
          <w:tab w:val="left" w:pos="5218"/>
          <w:tab w:val="left" w:pos="6305"/>
          <w:tab w:val="left" w:pos="6993"/>
          <w:tab w:val="left" w:pos="8346"/>
          <w:tab w:val="left" w:pos="9130"/>
        </w:tabs>
        <w:spacing w:before="155" w:after="0" w:line="413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UU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4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kemungkinan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klaim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landas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bisa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segera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dilakukan.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Rancan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-Undan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dimasukkan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Priorita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Prole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 Tahun 2012.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5" w:after="0" w:line="413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Hasil penelitian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telah ada dan dapat dijadikan dasar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klaim landas kontine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 di area ba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ian barat pulau Sumatera perlu dilanjutkan den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 area lainn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itu diperlukan 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pihak 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koordinasikann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 serta disediakan dana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cukup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baik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kelautan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kepentingan eksplorasi dan eksploitas sumber 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 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154" w:after="0" w:line="414" w:lineRule="exact"/>
        <w:ind w:left="1639" w:right="807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</w:t>
      </w:r>
      <w:r>
        <w:rPr sz="24" baseline="0" dirty="0">
          <w:jc w:val="left"/>
          <w:rFonts w:ascii="Arial" w:hAnsi="Arial" w:cs="Arial"/>
          <w:color w:val="000000"/>
          <w:sz w:val="24"/>
          <w:szCs w:val="24"/>
        </w:rPr>
        <w:t> 	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antian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cermat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diharapkan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usunan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naskah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tentang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andas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Kontinen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  </w:t>
      </w:r>
      <w:r>
        <w:br w:type="textWrapping" w:clear="all"/>
      </w: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berkelanjutan 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 dapat lebih komprehensif.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271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RANCANGAN (AKADEMIS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289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PENGGANTIAN 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DANG-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NDANG REPU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LIK INDON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559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NOMOR… TAHUN…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998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036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KONTINEN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467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 TUHAN YANG MAHA 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978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PRESIDEN REPU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LIK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NESIA,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: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hwa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1973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 tidak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esuai lagi dengan perkembangan rezim hukum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internas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terut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setela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diratifikasiny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Konvens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ukum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1982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g-undang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17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 1985 ten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 Ratifikasi United Nat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ons on t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 Law of the Sea;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bahwa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nasional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pemanfaata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erlu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iatur secar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menyeluruh dalam Undang-undangtenta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 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bahwa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vensi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Perserikatan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Bangsa-Bangs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mengandun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beberapa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genai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merupaka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pengemb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atas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vens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Jenawa Tahun 1985 tenta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 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yang menjadi dasar bagi penyusunan Undang-undang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 Tahun 1973;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bahwa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berhubungan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itu,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memantapkan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mengatur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lingkup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ndonesia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meliputi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berdaulat,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klusif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yurisdiksi,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hak-ha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kewajiban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serta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donesia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rangka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Pembangunan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Nasiona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21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berdasarkan Wawa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Nusantara, perlu menetapkan Undang-undang tentang Perubahan Atas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 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 Tahun 1973 tentang Landas 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64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Mengingat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: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1.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1), Pasal 11,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20, Pasal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25A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 33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 (3)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 Dasar Negar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ublik Indonesia Tahun 1945;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2.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17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1985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Ratifikasi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United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Nations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Convent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Law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of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(Konvens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Perser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katan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Bangsa-bangsa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Laut)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(Lembaran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 1985 Nomor 76, Tambahan Lembara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Negara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3319).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3. Undang-undang Nomor 6 Tahun 1996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airan Indonesia; 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4. Undang-undang Nomor 43 Tahun 2008 tentang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W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ilayah Negara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115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Persetujuan Bers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02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DEWAN PERWAKILAN RA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YAT R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PUBLIK INDONESIA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762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Dan PRESI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EN REPUB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IK INDONESIA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739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MEMUTUSKAN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1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etapkan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: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…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…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513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KET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 UMU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(Beberapa ketentuan um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yang harus ada)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cols w:num="2" w:space="0" w:equalWidth="0">
            <w:col w:w="5022" w:space="193"/>
            <w:col w:w="565" w:space="0"/>
          </w:cols>
          <w:docGrid w:linePitch="360"/>
        </w:sectPr>
        <w:spacing w:before="0" w:after="0" w:line="220" w:lineRule="exact"/>
        <w:ind w:left="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Undang-undang ini yang dimaksud dengan: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1.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kelanjutan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alamiah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ari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daratan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berada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permukaan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air,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dariatas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dasar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tanah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bawahnya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dataran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(shelf),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leren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(slope)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tanj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(ris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kontinen.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akup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dasar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samudra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bukit-bukit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mudera atau tanah di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wahny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2.    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meliputi mine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dan Sumber Daya Alam Non 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yati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innya yang terdapa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Landas Kontinen, dan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ganisme 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yati yang ter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ong jenis 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enter, yaitu organisme yang pad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tingkat yang sudah dapat di panen berada dalam hubungan fisik tetap dengan dasar laut atau tana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bawahnya;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3.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Eksplorasi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penyelidikan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bertujuan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lebih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teliti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ada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sifa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etakan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daya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4.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Eksploitasi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Daya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segal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bentuk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usaha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 mengh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silkan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5.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semua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berhubung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usaha untuk memperoleh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 dan info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dari 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 Indonesia dengan tuju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tingan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umat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manusia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ilmiah secar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tematis tentang ko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 air.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6.     Pulau buatan instalasi dan bangunan lainnya adalah setiap bangunan atau instalasi yang dipaka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oitasi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Kontinen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7.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Perlindungan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Pelestarian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Lingkungan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segala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upaya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bertujuan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menjaga dan memelihara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eutuhan ekosis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 laut di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5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8.     Pencemaran Laut di Landas Kontinen adalah set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 pencemaran yang terj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sebagai akibat dari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Kontinen Indonesia.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9.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selanjutnya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Rrepubl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10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Dumping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pembuangan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sengaja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limbah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11.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Nomor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1996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Perairan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ena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kesulitan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penguraiannya).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12.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vensi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erseri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Bangsa-bangsa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United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onsna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Convention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</w:t>
      </w:r>
      <w:r>
        <w:rPr sz="22" baseline="0" dirty="0">
          <w:jc w:val="left"/>
          <w:rFonts w:ascii="Calibri" w:hAnsi="Calibri" w:cs="Calibri"/>
          <w:color w:val="000000"/>
          <w:spacing w:val="1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of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Sea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diratifikasi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17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1985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(Lembaran Negar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Tahun 1985 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76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mbahan Lembaran Negara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3318).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59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II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Asas  </w:t>
      </w:r>
      <w:r/>
    </w:p>
    <w:p>
      <w:pPr>
        <w:rPr>
          <w:rFonts w:ascii="Times New Roman" w:hAnsi="Times New Roman" w:cs="Times New Roman"/>
          <w:color w:val="010302"/>
        </w:rPr>
        <w:spacing w:before="17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 tentang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sas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pat dimasukkan atau tidak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tetapi paling 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dalam RUU 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erlu dimasukan mengenai :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Asas W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wasan Nusantar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Asas Manfa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Asas Ketahanan Nasiona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229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STATUS HUKUM LAN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AS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KONTINEN INDONESIA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meliputi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tanah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bawahnya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area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permukaa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erbatasan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orial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ndonesia,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epanjan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kelanjutan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wil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yah daratan hingga pinggiran luar tepi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tinen, atau hi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gga suatu jarak 200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(dua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ratus) mil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aris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kepulauan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onesia,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pinggiran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 mencapai ja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 tersebut.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Alternatif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: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meliputi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area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permukaan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teritoria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epanjang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kelanjutan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wilayah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hingga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pinggiran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en,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hingga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200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(dua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ratus)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mil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ris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 dari 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lebar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 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orial diukur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dalam hal pinggiran luar tepi kontinen tidak mencap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jarak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hingga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jauh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350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(tig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ratus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puluh)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mil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samp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jarak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100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(seratus) mi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laut dari gari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kedalaman. (UU 43/2008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725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pinggiran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terluar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ebihi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jarak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200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mil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diukur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  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 kepulauan , mak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bata terluar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tepian kontinen yang di tetapkan sebagai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berikut: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i.  suatu garis yang di tarik sesuai dengan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5) dengan menunjuk pada tit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titik tetap terluar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ketebalan batuan 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alah paling sediki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1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dari jara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terdekat  ant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 titik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titik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 kaki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atau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8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ii.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menunjuk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tik-titik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tetap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lebih dari 60 mil laut 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lereng kontinen,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hal 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terdapa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bukti yang berte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tangan, kaki le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 kontinen haru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 tetapka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titik perubahan maks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dalam tanjakan pada kaki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tik-tit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tetap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yang merupakan garis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 luar landas kontinen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doneisa pada dasa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laut, yang di tar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sesua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dengan ayat (2) huruf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ii atau tidak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ebihi 350 mi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laut diukur 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kepulauan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melebihi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100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2500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meter,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merupakan suatu garis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 menghubungkan batas kedalaman 2500 meter.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bukti-bukti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melebihi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350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mil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diukur dari garis pangkal kepulauan. 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ni tidak 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 garis elev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si-elev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dasar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merupakan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bagian-bagian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alamiah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tepian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kontinen,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n,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tanjakan,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puncak,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ketinggian yang 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 dan puncak gunung yang bulat.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diukur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kepulauan,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 di tetapkan de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 menarik garis-garis lurus yang panjangnya tidak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ebihi 60 mil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menghubungkan titik-titik tetap yang di tetapk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dengan menari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koordi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at-koordinay lintang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bujur.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(6) Info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masi mengenai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tas-batas 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Indonesia di luar 200 mil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 diukur dari garis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 kepulauan, harus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sampai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kepada Komis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Batas-batas 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en[O1] 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41"/>
          <w:tab w:val="left" w:pos="2446"/>
          <w:tab w:val="left" w:pos="3633"/>
          <w:tab w:val="left" w:pos="4233"/>
          <w:tab w:val="left" w:pos="5077"/>
          <w:tab w:val="left" w:pos="6092"/>
          <w:tab w:val="left" w:pos="6667"/>
          <w:tab w:val="left" w:pos="7670"/>
          <w:tab w:val="left" w:pos="8268"/>
          <w:tab w:val="left" w:pos="9021"/>
        </w:tabs>
        <w:spacing w:before="0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(7)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Peta-peta,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keterang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relevan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data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geodetic,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secara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mbarkan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depos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Sekretaris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Jendr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Pre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erikanatan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Bangsa-bangsa.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(8)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Data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Info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sangat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penting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mengetahui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situasi,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disi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kandungan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yang ada di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masuk di landas kont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2837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Status Hukum Landas Kontinen Dengan Neg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ra Teta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gga  </w:t>
      </w: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Apabila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tindih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Negara-negar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tetangga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saling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berhadapan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berdampingan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antara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sebut</w:t>
      </w:r>
      <w:r>
        <w:rPr sz="22" baseline="0" dirty="0">
          <w:jc w:val="left"/>
          <w:rFonts w:ascii="Calibri" w:hAnsi="Calibri" w:cs="Calibri"/>
          <w:color w:val="000000"/>
          <w:spacing w:val="1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etapk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bedasarkan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ersetujua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antara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Negara-negara tet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ngga yang bersangkutan.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Sel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etujuan sebagaimana dima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(1) belum tercapai,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pabila tidak terdapa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keadaan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khusus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pertimbangkan,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tetangga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sangkutan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tengah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k-titik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antara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 kepulauan dan gar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s-garis pangkal laut 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Negara tetangga terseb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persetujuan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apai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tetangg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bersangkutan dapat mengadakan pengaturan sementara yang bersifat pr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ktis mengenai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tindih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tersebut,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bahwa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pengaturan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merupakan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mbatan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tercapai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persetujuan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penetapan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etujuan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antara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Negara-negara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tetangga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batas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ebelum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kunya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tetap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berlaku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an/atau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horm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093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Yurisdiksi Di Landas Konti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en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landas 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onesia, Republik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 mempunyai dan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ksanak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berdaulat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ersifat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eksklusif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[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O2]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ndas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 yang terdap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di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hal ek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klusif untuk mengizinkan dan mengatur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engeboran terka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kegi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 dan/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 di 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 unt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segala keperlua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 yurisd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ksi yang berhubungan dengan: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1.  Pembuatan dan pengg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naan pulau buatan, instala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dan bangunan lainnya;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2.  Penelitia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ilmiah kelautan di 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3.  Perlindungan dan pelestarian lingkungan laut.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Status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perairan atau ruang udara di atas landas kontinen Indonesia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alaksanakan sesu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peraturan perund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ng-undangan dan hukum internasional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kebeb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 pelayaran dan penerbangan di laut dan udara di atas landas kontinen Indonesia tet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horm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 sesuai dengan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eraturan perundang-undangan dan hukum intern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al.  </w:t>
      </w:r>
      <w:r/>
    </w:p>
    <w:p>
      <w:pPr>
        <w:rPr>
          <w:rFonts w:ascii="Times New Roman" w:hAnsi="Times New Roman" w:cs="Times New Roman"/>
          <w:color w:val="010302"/>
        </w:rPr>
        <w:spacing w:before="171" w:after="0" w:line="311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(hal ini dimaksudkan agar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emua 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turan perundang-undangan nasional dan konvensi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 dap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dijadi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pedoman)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kebebasan Kebebasan pemasangan kabel dan pi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bwah laut di landas kont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nen Indonesia tet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dihormati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1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pemasangan kabel dan pipa laut sebagaimana dimaksud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harus 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apatkan persetuju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 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30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III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416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KEGIATAN-K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GIATAN DI LAN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AS KONTIN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 eksplorasi landas kontinen Indonesia dan eksploitasi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daya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yang terkandung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laksana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berdasarkan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ntah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 perundang-undangan yang berlaku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4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melaksanaka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oitasi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ud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dapat 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 dibangun, digunakan dan dipelihara pulau buatan,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nstalasi, dan bangunan lainnya;  </w:t>
      </w:r>
      <w:r/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digunakan kapal-kapal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alat-alat lainny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seba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 instalasi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 dan eksploitasi.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Pulau buatan, instala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dan bangunan lainnya sebagaimana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pada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bol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digunakan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daripada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kepentingan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kecuali dengan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zin Pemerintah.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n,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berkewajiban untuk: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memasang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memelihara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sarana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bantu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navigasi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menunjukan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pembangunan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 buatan, instalasi dan bangunan lainnya terse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 serta 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eritahukan secara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kepa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instansi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erwenang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pembangunan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  memindahkan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etiap pulau buatan, instalasi dan bangunan lainnya tersebut yang ditinggalka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tidak digunakan lagi, untuk menj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min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 pelayaran dengan memperhat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standa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u.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Pemindahan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hatikan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kepenting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perikanan dan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estarian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ingkungan laut;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talasi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dipindahkan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secara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eluruhan,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pemilik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tahukan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secara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kepada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instansi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berwenan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ukuran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yang 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dipindahkan.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  Pemerintah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mkan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 mesti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tentang: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pembangunan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 ayat 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huruf a;  </w:t>
      </w:r>
      <w:r/>
    </w:p>
    <w:p>
      <w:pPr>
        <w:rPr>
          <w:rFonts w:ascii="Times New Roman" w:hAnsi="Times New Roman" w:cs="Times New Roman"/>
          <w:color w:val="010302"/>
        </w:rPr>
        <w:spacing w:before="170" w:after="0" w:line="312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mengumumkan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kedalaman,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posisi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bongkar secara keseluruh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sebagaiman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dimaksud pada aya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(3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huruf c.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  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arat-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yarat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tata cara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embangunan,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ggunaan, pemeliharaa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pemindahan pul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 instalasi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ban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unan lainnya 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 pengg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naan kapal dan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t-alat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innya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15 diatur dengan Peraturan Pemerintah.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menetapkan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terlara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sekita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instalasi,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lat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eksploitasi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terlarang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mbil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diperlukan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baik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elamatan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alat-alat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eksploitasi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sumber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maupun 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matan 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Lebar daerah terlarang sebagaimana dimaksud pada ayat (1) tidak melebih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500 meter dihitung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terluar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instalasi,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alat-alat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 instalasi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 dan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alam.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Zona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pihak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ketig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dilarang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berlayar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mematuhi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standar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secara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bertalian dengan 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 seki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 pulau buatan,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stalasi dan bangunan lainnya 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mping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Zona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tapkan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terbatas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lebarnya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melebihi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250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meter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dihitung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titik-tit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terluar daerah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larang tersebut, di daerah terbatas kapal pihak ketiga dilarang membuan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membongkar sauh.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mengumumkan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mestinya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luasny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Zona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(2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Zon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Terb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pada aya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(4).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nen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etujuan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terlebih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dahulu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 dan dilaksanakan berdasarkan syarat-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 yang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etapkan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menolak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ermo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autan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 pada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 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abila penelitian 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utan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dimaksudkan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bukan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tujuan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damai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bukan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meningkatk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pengetahuan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 rangk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kemanusiaa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mempunya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kaita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angsung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oitas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8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  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cakup kegiatan pengeboran di landas kontinen Indonesia, pema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aian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han-bahan peleda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bahan-bahan yang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rbahaya bagi lingkungan laut;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1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menc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kup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embuatan,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engoperasian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penggunaan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lainnya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8.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e.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keterangan-keterangan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sifat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tuj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lembaga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belum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memenuhi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kewaji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an-kewajiban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terhadap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dilakukan sebelumnya.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10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(2),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menggunakan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kewenangannya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dasarkan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huruf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permohonan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200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mil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dihitun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garis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pangkal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kepulauan,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sebut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daerah-daerah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ditetapkan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eksplorasi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kegiatan-kegiatan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akan di lakukan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waktu dekat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39"/>
        </w:tabs>
        <w:spacing w:before="0" w:after="0" w:line="309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keperluan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efekt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vi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masuk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dapat menen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 lembag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atau badan yang berfungsi sebagai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koordinator.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lembaga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bermaksud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waktu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(enam)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bulan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sebelum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waktu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direncan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 tersebut, harus menyampaikan suatu uraia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lengkap mengenai: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  Sifat dan tujuan proyek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 metode dan peral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yang digunakan, terma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 nama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tonase, tipe serta kela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kendaraa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uraian mengena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atan ilmiah.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 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osisi geografis yang tepat dari dari daerah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penelitian tersebut akan deselenggaraka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    pekiraan tanggal kedatangan pertama dan keberangkana terakhir kapal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elitian, atau tangga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penempa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dan penyingk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 peralatan tersebut;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e.    nam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mbaga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or, dir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kturnya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ang-orang yang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ertanggung jawab ata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peneliti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f.    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ejauhman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Pemerint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 dapat berperan serta 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 diwakili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penel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tian tersebut.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adan atau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embaga yang berm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melak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penelitian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kelauta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 landas kontine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 harus memenuh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syarat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syar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sebagai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 :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   menjamin bahwa, jika Pemerintah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menghendaki,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 dapat berper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serta atau diwakil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 penelitian ilmiah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autan tersebut, terut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di atas kapal penelitian dan kapal atau instalas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tanpa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keharusan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imbalan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kepada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ilmuwan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ikut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erta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litian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dan tanpa keharusan untuk member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umbangan bagi biay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 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 tersebut;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  memberikan laporan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ementara secepat mungki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 dan hasil akhir serta kesimpulan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–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kesimpula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setelah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enelitian tersebut dilaksanakan;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   bersedia member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akses bagi Pemerintah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 segala data dan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ontoh yang diperoleh 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ebut,ser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data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contoh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 di pecah-pecah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mengurangi nilai ilmiah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bersedia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kepada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penilaian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contoh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 atau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bantuan dalam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penilaian atau penafsiran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3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e.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min,dengan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memperhat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bahw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hasil-hasil penelitian ters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but dapat di buat tersedia secepat mungkin bagi masyarakat intern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siona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melalui saluran-saluran 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ional atau in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onla 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 tepat;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f.      segera 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eritahukan kepada Pemerintah set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 perubahan utama dalam progr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peneliti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g.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kecuali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apabila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pakati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lain,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memindahkan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peralatanny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apabila penelitian tersebut telah 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esai 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37"/>
          <w:tab w:val="left" w:pos="2817"/>
          <w:tab w:val="left" w:pos="3945"/>
          <w:tab w:val="left" w:pos="4492"/>
          <w:tab w:val="left" w:pos="5694"/>
          <w:tab w:val="left" w:pos="6368"/>
        </w:tabs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Ketentua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 dimaksud pad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tidak mengurangi keharu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untuk memenuhi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syarat-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 	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ntuk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memberikan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persetujuan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dimaksud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10 ayat (2)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term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suk keharu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untuk memenuh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syara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etujuan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hasi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mempuny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arti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langsung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oitasi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umber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dibuat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internas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lembaga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bermaksud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yeleng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arakan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mulai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m)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bulan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sesudah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tanggal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penyampaia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uraian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gaimana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kecuali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(empat)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bulan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diterima uraian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ebut, Pemerintah telah 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ahukan kepada badan atau lembaga yang 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menyelenggaraka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tersebut bahwa: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   Pemerintah tidak memberika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persetujuan seb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 10; atau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   uraian yang diberikan oleh badan atau lembaga tersebut mengenai sifat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tujuan penelitian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 sesua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dengan fakta-fakta yang nyat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4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   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 memerl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penjelasan tambahan yang bertalian dengan uraian dan persyarata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dalam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 dan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12;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lembaga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memenuhi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kewajibannya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12 dalam penelitian 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kelautan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sebel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mnya.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 dapat menangguhkan setiap penelitian ilmiah kelautan yang sedang berlangsung di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apabila: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Penel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informasi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disam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aikan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11; atau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10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badan atau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embaga 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penelit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ilmiah kelautan tersebut gag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 dalam memenu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persyara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12.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menghenti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abila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dipenuhi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 11, 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 mengakiba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mbulnya perubahan 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 penel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tian 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autan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Pemerinta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dapat pul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menghentikan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kelautan apabila 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 satu dari keadaa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tidak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betulk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dalam tenggang wa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 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 wajar.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embaga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menangguhkan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menghentikan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etelah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tahuan dari Peme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7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perintah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enangguhan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dicabut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diperbolehkan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berlangsung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terus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lembaga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memenuhi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dalam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11 dan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12.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Pen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mpatan dan penggunaan setiap jenis instalasi atau peralaan peneliti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ilmiah kelautan di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hanya dapat dilakuakan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ngan izin Pemerintah.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peralatan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memiliki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status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pulau.Instalasi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orial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instalasi-instal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peralatan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suatu tempat tidak mempengaruhi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penetapan bata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laut 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orial.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Zona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lebar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wajar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melebihi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500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meter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luasnya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diadakan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sekeliling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autan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tersebut.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Semua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kendaraan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air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mengindahkan zon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  Penetapan dan penggunaan setiap jenis instalas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atau peralatan penelitian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lmiah kelautan 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boleh merupakan halanga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bagi rute 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 in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asional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sudah ada.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   Instalasi dan peralat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penelitian ilmiah kelaut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tersebut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 pemilik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harus diberi tanda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pengenal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menunjuk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registrasi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organisasi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memilikinya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 memiliki tanda bahaya yang telah disepakti secara internasional yang cu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up untuk menjam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navigasi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diudara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erhat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standar yang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etapkan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 organisas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internas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berwenang.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Dengan tidak mengurangi ketentuan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6 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Pen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tapan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lokasi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arah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jalur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pemasangan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 hany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dapat dil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dengan 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etujuan terlebih dahulu dari Pemer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ntah; dan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baru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diindahkan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sudah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khususnya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boleh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menghalang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kemungkinan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erbaikan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atau penggantian kabe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pipa bawah laut terseb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kewenangan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tapkan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syarat-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pemasangan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emeliharaan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masuk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1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yah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perairan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mempengaruhi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yurisdiksi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Republ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Indoneisa atas 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 dan pipa bawah laut yang dipasang atau digunakan untuk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 eksplora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eksploitasi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pengoperasian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di landas 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 Indonesia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tengge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mengganggu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matan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diberi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tanda-tanda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jelas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lazimnya yang berlak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dibidang pelayaran.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badan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hokum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dalam Bab ini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 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ewajiban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upaya untuk : 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 , mengurangi , dan mengendalikan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cem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 lingkungan laut yang yang timbul 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sumber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serta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pembangunan,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penggunaan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pemeliharaa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pulau-pulau buatan , instalasi dan ban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unan lainnya di landas kontinen Indonensia;  </w:t>
      </w:r>
      <w:r/>
    </w:p>
    <w:p>
      <w:pPr>
        <w:rPr>
          <w:rFonts w:ascii="Times New Roman" w:hAnsi="Times New Roman" w:cs="Times New Roman"/>
          <w:color w:val="010302"/>
        </w:rPr>
        <w:spacing w:before="171" w:after="0" w:line="311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 agar kegiatan tersebut tidak 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pencemaran di wil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yah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egara lain dan zon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omi eksklusifny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rPr>
          <w:rFonts w:ascii="Times New Roman" w:hAnsi="Times New Roman" w:cs="Times New Roman"/>
          <w:color w:val="010302"/>
        </w:rPr>
        <w:spacing w:before="170" w:after="0" w:line="312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 agar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encemaran yang diakib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tkan ole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kegiata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sebut tidak menyeba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kelua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Zo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Eksklusif 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a;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2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egah,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menanggulangi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mengendalikan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lingkungan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 akibat dar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penggunaan tek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ologi 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kegi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 dilandas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 Indonesia; dan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10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 pemasukan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aik dengan sengaja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dak jenis f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 fauna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asing atau baru, ke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kontinen Indonesia yang mengakiba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perubahan penting dan merugikan bagi lingkungan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Tindakan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 dimaksud pada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ilaksanakan dengan mengindahkan ketentuan-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standar-standar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praktek-pra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tek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osedur-prosedur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dianjurkan secara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onal.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Setiap orang yang mengetahui terjadiny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pencemaran dan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 perusaka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lingkungan di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 wajib segera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orkanny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kepa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instansi yang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erwenang.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rangka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nggulangi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mengendalikan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akib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ndonesia,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menetapkan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penanggulangan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darurat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menanggulangi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mengendalikan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egah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 tersebut 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menyeba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kelua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dari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 Ekonomi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ksklusi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Indonesia, wil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yah Nega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 dan zona eko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ek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klusifnya dan laut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epas.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Apabila pemerintah mengetahui adanya keadaa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dimana sebagai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kibat 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kegiatan di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 lingkungan laut di atas landas kontinen Indonesia dalam ambang kerusakan 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telah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rusak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ahukan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menurut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perkiraanny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mungkin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teranc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kerusakan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kepada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organisasi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berwenang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bersangkutan sesuai dengan kem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mpuan masi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g-masing, beserta organis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internasional 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berwenang bekerja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ejauh mungkin untuk menghilangakan akibat pencemaran dan menceg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mengurangi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mbul.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tujuan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itu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sama-s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bersangkutan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angkan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pola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penanggulangan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darurat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menanggulangi pencemar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lingkungan laut tersebut.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Kecuali dengan izin pemerintah, setiap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 atau badan hukum dilarang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dampin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dilandas kontinen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2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akukan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damping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kete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 bahwa: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169"/>
          <w:tab w:val="left" w:pos="3181"/>
          <w:tab w:val="left" w:pos="3875"/>
          <w:tab w:val="left" w:pos="5345"/>
          <w:tab w:val="left" w:pos="6257"/>
          <w:tab w:val="left" w:pos="8470"/>
        </w:tabs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mping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dak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bertentangan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ketentuan-ketentu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n,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standar-standa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regiona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serta pr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ktek-praktek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edur yang dianjurkan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ecara internas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onal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regional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;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Jika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mping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1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rena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letak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geografisny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menimbulk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dampak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negatif,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diselesaikan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terlebih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dahulu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mestinya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 yang 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sangkutan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Pemberia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damping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menghapus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kewajiban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erima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mencegah,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mengendalikan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perusakan lingkungan laut akibat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mping yang dilak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kannya.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1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dilarang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mengangkut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didampingi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 kecuali 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damping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telah dipe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 izin yang diperlukan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ntuk itu.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(5)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berbe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dera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dilarang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mengangkut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limbah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pelabuhan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didampingi di Landas Kont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nen Indonesia kecuali unt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damping tersebut telah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iperoleh izin.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(6)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tapkan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menun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daerah-daerah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kawasa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damping.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(7)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emerintah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ditetapkan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lebih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lanjut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enai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penetapan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pengelolaan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kaw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damping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ud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tata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cara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perizinan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serta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tata car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sanaan damping di kawasan tersebut ditetapkan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 Peratura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melaksanakan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sumb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hayati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indahkan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kepentingan-kepentinga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antara lain: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Pertahanan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manan 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Kelestarian Sum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 daya alam 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Telekomunikasi,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tran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listrik, kabel dan pipa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wah laut;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Kebebasan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Penel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tian ilmia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kelaut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Caga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alam;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Kelestarian lingkungan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diindahkan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kepentingan-ke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entingan antara lain: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Pertahanan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dan eksploit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 sumbe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non hayat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 Landas Kontinen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    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    Tel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komunikasi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tran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misi lis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rik,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 dan pipa bawah laut;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   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c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agar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m;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      kele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tarian lingkungan laut.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anakan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pemasangan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harus diindahkan kepenti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gan-kepentingan antara 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Pertahanan keamanan;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b. 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 dan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sumbe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daya alam hayat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dan non hay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 di Landas Kontinen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esia;  </w:t>
      </w: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c.  Penelitian 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miah kelaut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n;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d.  Pel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yaran;  </w:t>
      </w: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e.  Cagar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m;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f.  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estarian lingkungan 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  Apabila terjadi hal-hal yang bertentangan dengan ketentuan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dimaksud pada ayat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(1),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2),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Pemerintah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menghentikan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tara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waktu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elaksana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 tersebut atau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 mencabut izin yang bertalian dengan kegiatan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23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IV 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3719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TANGG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NG 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3"/>
          <w:sz w:val="22"/>
          <w:szCs w:val="22"/>
        </w:rPr>
        <w:t>J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AWAB DAN GANTI RUGI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 Setiap orang yang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tindakan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 yang berte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tangan dengan ketentu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perundang-undangan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asional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bertalian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perlengkapan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dan eksploitasi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umber daya alam 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 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bel dan pipa bawah laut di Landasan 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kiba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kerugian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bagi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pemilik pulau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memikul tanggung jawab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membayar ganti rugi kepada pemilik tersebut, 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 buatan, instalasi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alat-alat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perlengkapan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 serta kabel dan pipa 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wah laut tersebut.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mengurangi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sbarangsiapa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tindakan-tindakan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bertentangan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internasional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berlaku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bidang penelitian ilmiah kelautan dan mengakiba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kerugian wajib memikul tanggung jawab 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membaya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ganti rugi kepada Pemerintah 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      Dengan tidak mengurangi ketentuan sebagaimana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dalam Pasal 18 dan Pasal 19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menyebabkan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terjadi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pencemaran lingkungan laut dan/atau perus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m, wajib memikul tanggung jawa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membayar ganti rugi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 segera dan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jumlah yang memadai.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ecualika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tanggung</w:t>
      </w:r>
      <w:r>
        <w:rPr sz="22" baseline="0" dirty="0">
          <w:jc w:val="left"/>
          <w:rFonts w:ascii="Calibri" w:hAnsi="Calibri" w:cs="Calibri"/>
          <w:color w:val="000000"/>
          <w:spacing w:val="1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jawab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agaimana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bersangkutan dapat 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uktikan bahwa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encemar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lingkungan laut dan/ata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perusakan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tersebut terjadi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karena: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83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17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Akibat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suatu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luar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mpuannya;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kerusakan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seluruhnya atau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ebagian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isebabkan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 perbuatan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kelalaia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pihak ketiga.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  Be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tuk,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enis, dan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esarnya kerugian yang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 sebagai akiba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pencemaran lingkungan laut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dan/atau perus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daya 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ditet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pkan berdasarkan hasi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 eko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ogis,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3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    Ketentuan tentang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osedur ganti rugi,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 car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penelitian eko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ogis dan penuntutan ganti rugi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tur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dalam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45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54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V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46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PEN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GA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 HUKU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M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9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Pasal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Terhadap setiap perbua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dan/ata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perist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 yang terjadi di pulau buatan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instalasi 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banguna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lainnya, kapal dan alat-alat lainnya sebagai instalasi eksplorasi dan 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oitasi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umber daya 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Kontinen 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berlaku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dan 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turan perundang-undangan Indonesia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rangka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melaksan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berdaulat,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eksklusif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yurisdiksi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gaimana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4,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aparatur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enegak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berwenang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mbil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penegaka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perundang-undangan.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Nomo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1981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Acara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 dengan ketentuan seb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gai berikut: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08"/>
          <w:tab w:val="left" w:pos="2949"/>
          <w:tab w:val="left" w:pos="3866"/>
          <w:tab w:val="left" w:pos="4824"/>
          <w:tab w:val="left" w:pos="6127"/>
          <w:tab w:val="left" w:pos="6780"/>
          <w:tab w:val="left" w:pos="7775"/>
          <w:tab w:val="left" w:pos="8466"/>
          <w:tab w:val="left" w:pos="9281"/>
        </w:tabs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penangkapan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terhadap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dan/atau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diduga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anggaran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puti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penghent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dan/atau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sampai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diserahkannya kapal dan/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orang tersebut di pelabuhan di mana perkara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dapat diproses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lebih lanjut;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84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-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penyerahan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dan/atau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secepat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mungkin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boleh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ebihi jangka waktu 7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tujuh) hari, kecuali apabila terdapat keadaan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orce 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eur; dan penahanan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 kapa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disam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dengan penahanan rumah.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epublik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pengejaran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terus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menerus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rangk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menghenti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dan melak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pemeriksaan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dalam 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24 terhadap kapa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asing bukan kapal perang yang diduga telah melakuk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pelanggaran peraturan perundang-undangan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 atau Peraturan Pemeri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 yang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eluarkan berd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sarkan Undang-Undang ini.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pengejaran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terus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erus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terluar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teritorial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lain,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kecuali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telah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ersetujuan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memungkinkan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kukannya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pengejara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menerus</w:t>
      </w:r>
      <w:r>
        <w:rPr sz="22" baseline="0" dirty="0">
          <w:jc w:val="left"/>
          <w:rFonts w:ascii="Calibri" w:hAnsi="Calibri" w:cs="Calibri"/>
          <w:color w:val="000000"/>
          <w:spacing w:val="4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hingg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memasuk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laut teri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orial Negara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Aparat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enegak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kum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bidang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yidika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wir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Tentara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Nasional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Angkatan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ditunjuk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Panglima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ngkatan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Bersenjat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Republik Indonesia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  Pejabat Pegawai 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eri Sipil tertentu berhubung dengan kekhususan tugasnya dapat diberik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kewenahan penyidikan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hadap pelanggaran kete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tuan Undang-Undang ini;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  Penuntut Um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alah Jaksa dari Keja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saan Negeri yang daerah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mnya meliputi dae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Pengadilan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kecuali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ditetapkan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Jaksa Agung Republik Indonesia;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  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Pengadilan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berwenang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mengadili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pelanggaran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terhadap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Pengadilan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Negeri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hukumnya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meliputi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pelabuhan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diserahkan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dan/atau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 yang dita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gkap sebagaimana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 dalam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26 huruf 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85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mohonan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membebaskan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ditangkap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kerena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didakw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pelanggaran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terhadap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dang-undangan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mengenai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perlindungan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pelestarian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lingkungan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Indonesia,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waktu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 putusan dari pengadilan negeri yang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erwenang.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mohonan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embeba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dikabulkan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pemohon sudah menyera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sejumlah uang jamia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yang layak, yang penetapannya dilakuakan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 Pengadilan Neger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ya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 berwenang.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terdakwa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wakilnya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hadir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g,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pemeriksaan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erkara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anjutkan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amar putusan dis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mpaika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kepada terpidana.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(4)  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keadaan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ebagimana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pada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 (3) uang 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minan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 dimaksud pa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ebagian digunakan untuk membayar pidana denda sebagaimana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dalam Pasal 40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lagi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gunakan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mina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pembayaran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ganti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rugi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24.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123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VI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484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KET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 PIDANA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10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hal pembuatan ketentuan pidana perlu diperhatikan ketentuan sanksi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alam UNCLOS 1982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(hanya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rugi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saja,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misalny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ditahan).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etiap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 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eksploit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 sumber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bertentangan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7,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idana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lama 10 (sepuluh) tahun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denda paling bany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p. </w:t>
      </w:r>
      <w:hyperlink r:id="rId384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100.000</w:t>
        </w:r>
        <w:r>
          <w:rPr sz="22" baseline="0" dirty="0">
            <w:jc w:val="left"/>
            <w:rFonts w:ascii="Calibri" w:hAnsi="Calibri" w:cs="Calibri"/>
            <w:color w:val="000000"/>
            <w:spacing w:val="-2"/>
            <w:sz w:val="22"/>
            <w:szCs w:val="22"/>
          </w:rPr>
          <w:t>.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000.000</w:t>
        </w:r>
      </w:hyperlink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(sepuluh seratus mily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86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sesudah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kejahatan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alat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perlengkapan lainny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sert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atau hasil kegiatan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ancurkan atau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embuny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dengan maks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yembunyikan kejahatan itu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 untuk menghalangi atau memper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ulit pemeriksaan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penuntutan, 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 pidana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ditambah sepe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tiganya.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hal tindakan sebagaimana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dalam ayat (2) dilakukan ole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orang lain daripada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 yang dimaksud dalam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1), 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 orang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sebut dipidana dengan pidana penjara selama-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lamanya 5 (lim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) tahun 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 denda paling banyak Rp. </w:t>
      </w:r>
      <w:hyperlink r:id="rId385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50.000.000.000</w:t>
        </w:r>
      </w:hyperlink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,00 (l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luh milya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17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siapaSetia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membangun,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menggunakan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memelihara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pulau-pulau  </w:t>
      </w:r>
      <w:r>
        <w:br w:type="textWrapping" w:clear="all"/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 instalasi atau bangunan lainnya di Landas Kontinen Indonesia bertent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ngan dengan pasal 8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>
        <w:br w:type="textWrapping" w:clear="all"/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selama-l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manya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6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enam)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</w:t>
      </w:r>
      <w:r>
        <w:rPr sz="22" baseline="0" dirty="0">
          <w:jc w:val="left"/>
          <w:rFonts w:ascii="Calibri" w:hAnsi="Calibri" w:cs="Calibri"/>
          <w:color w:val="000000"/>
          <w:spacing w:val="3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banyak             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Rp. </w:t>
      </w:r>
      <w:hyperlink r:id="rId386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5.000</w:t>
        </w:r>
        <w:r>
          <w:rPr sz="22" baseline="0" dirty="0">
            <w:jc w:val="left"/>
            <w:rFonts w:ascii="Calibri" w:hAnsi="Calibri" w:cs="Calibri"/>
            <w:color w:val="000000"/>
            <w:spacing w:val="-2"/>
            <w:sz w:val="22"/>
            <w:szCs w:val="22"/>
          </w:rPr>
          <w:t>.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000.000</w:t>
        </w:r>
      </w:hyperlink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(lima milya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sesudah melak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kejahatan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dimaksud pada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ulau buatan, instalas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dihancurkan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disembunyikan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menyembunyika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kejahatan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itu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menghalangi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ersulit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pemeriksaan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penuntutan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 dengan sepertiga.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daripada orang yang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pada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1), maka orang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dipidana sengan pidana penjara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selama-l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2 (dua) 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hun atau denda paling banyak Rp. </w:t>
      </w:r>
      <w:hyperlink r:id="rId387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2.000</w:t>
        </w:r>
        <w:r>
          <w:rPr sz="22" baseline="0" dirty="0">
            <w:jc w:val="left"/>
            <w:rFonts w:ascii="Calibri" w:hAnsi="Calibri" w:cs="Calibri"/>
            <w:color w:val="000000"/>
            <w:spacing w:val="-2"/>
            <w:sz w:val="22"/>
            <w:szCs w:val="22"/>
          </w:rPr>
          <w:t>.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000.000</w:t>
        </w:r>
      </w:hyperlink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(dua milya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arang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siapaSetiap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gaja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memasuki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tanpa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daerah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terlaran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sebagimana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(satu)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tahun,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bila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masuknya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seseorang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terlarang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mbulkan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kerus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 pulau-pulau buatan, instalasi atau bangunan lainya yang digunakan sebagai instalasi eksp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dipidana dengan pidana penjara paling 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 (tiga) tahun.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87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esudah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perlengkapan lainnya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hasil kegiatannya dihancurkan atau dis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mbunyi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 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untu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menyembunyikan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itu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halangi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suli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pemeriksaan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penuntunan, mak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pidana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(1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 deng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sepertiga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oleh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daripada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ma-lama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(dua)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banyak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Rp.  </w:t>
      </w:r>
      <w:r/>
      <w:hyperlink r:id="rId387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2.000.000</w:t>
        </w:r>
        <w:r>
          <w:rPr sz="22" baseline="0" dirty="0">
            <w:jc w:val="left"/>
            <w:rFonts w:ascii="Calibri" w:hAnsi="Calibri" w:cs="Calibri"/>
            <w:color w:val="000000"/>
            <w:spacing w:val="-2"/>
            <w:sz w:val="22"/>
            <w:szCs w:val="22"/>
          </w:rPr>
          <w:t>.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000</w:t>
        </w:r>
      </w:hyperlink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(dua mi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 siapaSetiap orang dengan tidak sengaja memasuki tanpa izin daerah 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larang sebagaiman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 (3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kurungan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(tiga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bulan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bila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masuknya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seseo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menimbulk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keriguan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pulau</w:t>
      </w:r>
      <w:r>
        <w:rPr sz="22" baseline="0" dirty="0">
          <w:jc w:val="left"/>
          <w:rFonts w:ascii="Calibri" w:hAnsi="Calibri" w:cs="Calibri"/>
          <w:color w:val="000000"/>
          <w:spacing w:val="4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buatan,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bangunan lainnya, kapal dan alat perlengkapan lainnya yang digunakan sebagai instalasi eksplora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eksplo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tasi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mber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alam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dipidana dengan pidana penjara 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nya 6 (en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m) bulan.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siapaSetiap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bertentangan dengan Pas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 10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dipidana dengan pidana penjara 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2 (dua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tahun 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 setinggi-tingginya Rp. 500.000.000,00 (l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tus juta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esudah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kapal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perlengkapan lainny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sert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atau hasil kegiatan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ancurkan atau 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embuny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 dengan maks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 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yembunyikan kejahatan itu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 untuk menghalangi atau memper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ulit pemeriksaan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penuntutan, 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 pidana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pa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aya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(1) dit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mbah se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   Dalam hal tindakan sebagimana dima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pada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 dilakukan oleh orang yang lain daripad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dimaksud pada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1), maka orang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 dipidana dengan pidana penjara 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ma-lama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 (S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mbilan) bulan atau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 paling banyak Rp.200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000.000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(dua ratus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juta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88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kuakan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ilmiah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tentang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</w:t>
      </w:r>
      <w:r>
        <w:rPr sz="22" baseline="0" dirty="0">
          <w:jc w:val="left"/>
          <w:rFonts w:ascii="Calibri" w:hAnsi="Calibri" w:cs="Calibri"/>
          <w:color w:val="000000"/>
          <w:spacing w:val="3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air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Z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Ekonomi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Eksklusi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 tanpa izin Peme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intah dipidana sesuai dengan ketentuan Pasal 16 Un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ang-undang Nomo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 tahun 1983 tengtang Zo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Ekonomi Eksklusif 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 dengan ………. (copy 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 dari UU ZEE).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39"/>
          <w:tab w:val="left" w:pos="2182"/>
          <w:tab w:val="left" w:pos="3033"/>
          <w:tab w:val="left" w:pos="4661"/>
          <w:tab w:val="left" w:pos="4944"/>
          <w:tab w:val="left" w:pos="5630"/>
          <w:tab w:val="left" w:pos="6323"/>
          <w:tab w:val="left" w:pos="6830"/>
          <w:tab w:val="left" w:pos="7400"/>
          <w:tab w:val="left" w:pos="8132"/>
          <w:tab w:val="left" w:pos="8843"/>
          <w:tab w:val="left" w:pos="9656"/>
        </w:tabs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oarang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mempero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izin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 10 dan tidak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nakan kewajiban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 seba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aimana 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 dalam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12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huru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f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c,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manya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ma)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banyak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hyperlink r:id="rId388" w:history="1"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1.000.000</w:t>
        </w:r>
        <w:r>
          <w:rPr sz="22" baseline="0" dirty="0">
            <w:jc w:val="left"/>
            <w:rFonts w:ascii="Calibri" w:hAnsi="Calibri" w:cs="Calibri"/>
            <w:color w:val="000000"/>
            <w:spacing w:val="-2"/>
            <w:sz w:val="22"/>
            <w:szCs w:val="22"/>
          </w:rPr>
          <w:t>.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000</w:t>
        </w:r>
      </w:hyperlink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00 (satu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yar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menggunakan</w:t>
      </w:r>
      <w:r>
        <w:rPr sz="22" baseline="0" dirty="0">
          <w:jc w:val="left"/>
          <w:rFonts w:ascii="Calibri" w:hAnsi="Calibri" w:cs="Calibri"/>
          <w:color w:val="000000"/>
          <w:spacing w:val="1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instalasi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0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penelitian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ilm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ah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onesia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bertentangan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3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15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ma-lamanya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dua)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30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setinggi-tingginya</w:t>
      </w:r>
      <w:r>
        <w:rPr sz="22" baseline="0" dirty="0">
          <w:jc w:val="left"/>
          <w:rFonts w:ascii="Calibri" w:hAnsi="Calibri" w:cs="Calibri"/>
          <w:color w:val="000000"/>
          <w:spacing w:val="3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Rp.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500.000.000,00 (l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juta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Jik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sesudah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ukan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1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insta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asi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peralatan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elitian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kelauta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ncurkan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embuny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yembunyikan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kejahatan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itu</w:t>
      </w:r>
      <w:r>
        <w:rPr sz="22" baseline="0" dirty="0">
          <w:jc w:val="left"/>
          <w:rFonts w:ascii="Calibri" w:hAnsi="Calibri" w:cs="Calibri"/>
          <w:color w:val="000000"/>
          <w:spacing w:val="2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halangi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suli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pemeriksaan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penuntutan, 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 pidana sebagaimana 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ayat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)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ditambah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 sepertiga.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(3)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hal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ksud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2)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dilakukan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eh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lain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daripada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ayat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(1),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maka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selama-l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mbilan)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bulan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paling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banyak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Rp.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200.000.000,00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(dua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ratus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jut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89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 Setiap orang yang melakukan tinda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 sebagaimana dima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sud dalam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30,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31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34,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35,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36,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</w:t>
      </w:r>
      <w:r>
        <w:rPr sz="22" baseline="0" dirty="0">
          <w:jc w:val="left"/>
          <w:rFonts w:ascii="Calibri" w:hAnsi="Calibri" w:cs="Calibri"/>
          <w:color w:val="000000"/>
          <w:spacing w:val="35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37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3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menimbulkan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ancaman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terh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pertahanan</w:t>
      </w:r>
      <w:r>
        <w:rPr sz="22" baseline="0" dirty="0">
          <w:jc w:val="left"/>
          <w:rFonts w:ascii="Calibri" w:hAnsi="Calibri" w:cs="Calibri"/>
          <w:color w:val="000000"/>
          <w:spacing w:val="3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manan Negara, dipida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sesuai dengan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eraturan perundang-undangan mengenai subversi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0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sengaja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au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melawan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hukum,</w:t>
      </w:r>
      <w:r>
        <w:rPr sz="22" baseline="0" dirty="0">
          <w:jc w:val="left"/>
          <w:rFonts w:ascii="Calibri" w:hAnsi="Calibri" w:cs="Calibri"/>
          <w:color w:val="000000"/>
          <w:spacing w:val="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menghancurkan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kkan,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membuat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sehingga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dapat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dipakai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lagi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menghilangkan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 yang seluruhnya atau sebagian kepunyaan oran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lain, dipidana dengan pidana penjara sel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lamanya 3 (tiga) tahun at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 denda paling banyak Rp. 500.000.000,00 (l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 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juta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8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Barangsiapa Setiap 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 yang dengan sengaja 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 perbuatan untuk memutuskan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merus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karena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kelalaian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sangat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mengakibatkan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terputus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rusak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kabel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bawah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terpasang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1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lepas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sedem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kian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rupa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sehingga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tuskan</w:t>
      </w:r>
      <w:r>
        <w:rPr sz="22" baseline="0" dirty="0">
          <w:jc w:val="left"/>
          <w:rFonts w:ascii="Calibri" w:hAnsi="Calibri" w:cs="Calibri"/>
          <w:color w:val="000000"/>
          <w:spacing w:val="13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menghalangi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komuni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telegr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tau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epo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4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sengaj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4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kukan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perbuata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memutuskan atau merus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kelalaian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sangat</w:t>
      </w:r>
      <w:r>
        <w:rPr sz="22" baseline="0" dirty="0">
          <w:jc w:val="left"/>
          <w:rFonts w:ascii="Calibri" w:hAnsi="Calibri" w:cs="Calibri"/>
          <w:color w:val="000000"/>
          <w:spacing w:val="2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kibatkan terputus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atau</w:t>
      </w:r>
      <w:r>
        <w:rPr sz="22" baseline="0" dirty="0">
          <w:jc w:val="left"/>
          <w:rFonts w:ascii="Calibri" w:hAnsi="Calibri" w:cs="Calibri"/>
          <w:color w:val="000000"/>
          <w:spacing w:val="21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pipa atau kabel listrik teg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ngan tinggi bawah laut, yang terpasang di Landas Ko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tinen atau laut lepas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dipidana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penjara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elama-l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5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lima)</w:t>
      </w:r>
      <w:r>
        <w:rPr sz="22" baseline="0" dirty="0">
          <w:jc w:val="left"/>
          <w:rFonts w:ascii="Calibri" w:hAnsi="Calibri" w:cs="Calibri"/>
          <w:color w:val="000000"/>
          <w:spacing w:val="26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ata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pacing w:val="29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denda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etinggi-tingginya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200.000.000,00 (dua 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tus juta rupiah).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0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Ketentuan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ebagaimana dimaksud dal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yat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tidak 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 apabila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buatan atau kelala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tersebut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terjadi</w:t>
      </w:r>
      <w:r>
        <w:rPr sz="22" baseline="0" dirty="0">
          <w:jc w:val="left"/>
          <w:rFonts w:ascii="Calibri" w:hAnsi="Calibri" w:cs="Calibri"/>
          <w:color w:val="000000"/>
          <w:spacing w:val="1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karena</w:t>
      </w:r>
      <w:r>
        <w:rPr sz="22" baseline="0" dirty="0">
          <w:jc w:val="left"/>
          <w:rFonts w:ascii="Calibri" w:hAnsi="Calibri" w:cs="Calibri"/>
          <w:color w:val="000000"/>
          <w:spacing w:val="1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ertindak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jutuan</w:t>
      </w:r>
      <w:r>
        <w:rPr sz="22" baseline="0" dirty="0">
          <w:jc w:val="left"/>
          <w:rFonts w:ascii="Calibri" w:hAnsi="Calibri" w:cs="Calibri"/>
          <w:color w:val="000000"/>
          <w:spacing w:val="1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sah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menye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amatkan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wa</w:t>
      </w:r>
      <w:r>
        <w:rPr sz="22" baseline="0" dirty="0">
          <w:jc w:val="left"/>
          <w:rFonts w:ascii="Calibri" w:hAnsi="Calibri" w:cs="Calibri"/>
          <w:color w:val="000000"/>
          <w:spacing w:val="1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kendaraannya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setelah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akukan</w:t>
      </w:r>
      <w:r>
        <w:rPr sz="22" baseline="0" dirty="0">
          <w:jc w:val="left"/>
          <w:rFonts w:ascii="Calibri" w:hAnsi="Calibri" w:cs="Calibri"/>
          <w:color w:val="000000"/>
          <w:spacing w:val="4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segala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upaya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encegahan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untuk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mengh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ndarkan</w:t>
      </w:r>
      <w:r>
        <w:rPr sz="22" baseline="0" dirty="0">
          <w:jc w:val="left"/>
          <w:rFonts w:ascii="Calibri" w:hAnsi="Calibri" w:cs="Calibri"/>
          <w:color w:val="000000"/>
          <w:spacing w:val="5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terjadiny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pemutusan atau kerusaka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ebut.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21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Benda-benda yang digunakan untuk melakukan tinda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k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pidana sebagaimana dimaksud pada Pasal 30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 31, Pasal 32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34,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35, Pasal 36,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37, Pasal 38, 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39, 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 Pasal 40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erta 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90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920" w:right="823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hasil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kegiatan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diperoleh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dari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dalam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30,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34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35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dirampa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untuk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egara.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Barangsiapa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melakukan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engan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gaja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tindakan</w:t>
      </w:r>
      <w:r>
        <w:rPr sz="22" baseline="0" dirty="0">
          <w:jc w:val="left"/>
          <w:rFonts w:ascii="Calibri" w:hAnsi="Calibri" w:cs="Calibri"/>
          <w:color w:val="000000"/>
          <w:spacing w:val="3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yang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yebabkan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rus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lingkungan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laut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Landas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47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diancam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sesuai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8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peraturan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perundang-undangan yang berlaku di lingkungan laut.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10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 pidana sebaga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 dimaksud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30, Pasa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32,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34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sal 35, 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36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al 37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38,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39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40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adalah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kejahatan,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tindak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pidana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sebagaimana</w:t>
      </w:r>
      <w:r>
        <w:rPr sz="22" baseline="0" dirty="0">
          <w:jc w:val="left"/>
          <w:rFonts w:ascii="Calibri" w:hAnsi="Calibri" w:cs="Calibri"/>
          <w:color w:val="000000"/>
          <w:spacing w:val="23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dimaksud</w:t>
      </w:r>
      <w:r>
        <w:rPr sz="22" baseline="0" dirty="0">
          <w:jc w:val="left"/>
          <w:rFonts w:ascii="Calibri" w:hAnsi="Calibri" w:cs="Calibri"/>
          <w:color w:val="000000"/>
          <w:spacing w:val="24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33 adalah pelanggar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094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VII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324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KET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 PERA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IHAN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7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(1)   Dengan 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kunya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ndang-undang ini, Undang-undang Nomor 1 Tahun 1973 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 Land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Republik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1973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omor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2994,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Tambaha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Lembaran Negara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 1973 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diny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takan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dak berlaku.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9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(2)   S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mua per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tuaran pe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undang-undangan yang dikeluarkan berdasarkan Un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ang-undang Nomo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1973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ten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ang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ndas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esia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tetap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</w:t>
      </w:r>
      <w:r>
        <w:rPr sz="22" baseline="0" dirty="0">
          <w:jc w:val="left"/>
          <w:rFonts w:ascii="Calibri" w:hAnsi="Calibri" w:cs="Calibri"/>
          <w:color w:val="000000"/>
          <w:spacing w:val="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sepanjang</w:t>
      </w:r>
      <w:r>
        <w:rPr sz="22" baseline="0" dirty="0">
          <w:jc w:val="left"/>
          <w:rFonts w:ascii="Calibri" w:hAnsi="Calibri" w:cs="Calibri"/>
          <w:color w:val="000000"/>
          <w:spacing w:val="6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tidak</w:t>
      </w:r>
      <w:r>
        <w:rPr sz="22" baseline="0" dirty="0">
          <w:jc w:val="left"/>
          <w:rFonts w:ascii="Calibri" w:hAnsi="Calibri" w:cs="Calibri"/>
          <w:color w:val="000000"/>
          <w:spacing w:val="9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berte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ketentuan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ng-undang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selama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bel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dikeluarkan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p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eraturan</w:t>
      </w:r>
      <w:r>
        <w:rPr sz="22" baseline="0" dirty="0">
          <w:jc w:val="left"/>
          <w:rFonts w:ascii="Calibri" w:hAnsi="Calibri" w:cs="Calibri"/>
          <w:color w:val="000000"/>
          <w:spacing w:val="4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perundang-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undangan berdasarkan Undang-undang ini.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91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065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BAB VIII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4408" w:right="0" w:firstLine="0"/>
      </w:pPr>
      <w:r/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KET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E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NT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AN PEN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,Bold" w:hAnsi="Calibri,Bold" w:cs="Calibri,Bold"/>
          <w:b/>
          <w:bCs/>
          <w:color w:val="000000"/>
          <w:sz w:val="22"/>
          <w:szCs w:val="22"/>
        </w:rPr>
        <w:t>TUP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173" w:after="0" w:line="309" w:lineRule="exact"/>
        <w:ind w:left="920" w:right="822" w:firstLine="0"/>
        <w:jc w:val="both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 saat Undang-Undang ini mulai berlaku, Undang-Undang Nomor 1 Tahun 1973 tentang Landa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Kontinen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(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aran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Negara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Republik</w:t>
      </w:r>
      <w:r>
        <w:rPr sz="22" baseline="0" dirty="0">
          <w:jc w:val="left"/>
          <w:rFonts w:ascii="Calibri" w:hAnsi="Calibri" w:cs="Calibri"/>
          <w:color w:val="000000"/>
          <w:spacing w:val="2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Indonesia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1973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omor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2994,</w:t>
      </w:r>
      <w:r>
        <w:rPr sz="22" baseline="0" dirty="0">
          <w:jc w:val="left"/>
          <w:rFonts w:ascii="Calibri" w:hAnsi="Calibri" w:cs="Calibri"/>
          <w:color w:val="000000"/>
          <w:spacing w:val="1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Tambaha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Lembaran Negara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Tahun 1973 Nomor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1) dicabut da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dinyatakan tid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berl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ku.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202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Pasa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l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 ini mulai berlaku pada tanggal diund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ngkan.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7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9" w:lineRule="exact"/>
        <w:ind w:left="920" w:right="818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Agar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setiap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orang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g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etahuinya,</w:t>
      </w:r>
      <w:r>
        <w:rPr sz="22" baseline="0" dirty="0">
          <w:jc w:val="left"/>
          <w:rFonts w:ascii="Calibri" w:hAnsi="Calibri" w:cs="Calibri"/>
          <w:color w:val="000000"/>
          <w:spacing w:val="27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memerintahk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pengundangan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Undang-undang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ini</w:t>
      </w:r>
      <w:r>
        <w:rPr sz="22" baseline="0" dirty="0">
          <w:jc w:val="left"/>
          <w:rFonts w:ascii="Calibri" w:hAnsi="Calibri" w:cs="Calibri"/>
          <w:color w:val="000000"/>
          <w:spacing w:val="28"/>
          <w:sz w:val="22"/>
          <w:szCs w:val="22"/>
        </w:rPr>
        <w:t> </w:t>
      </w:r>
      <w:r>
        <w:rPr>
          <w:rFonts w:ascii="Calibri" w:hAnsi="Calibri" w:cs="Calibri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dengan  </w:t>
      </w: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penempa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t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annya dal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Lembaran Negara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Republik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donesia.  </w:t>
      </w: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Ditetapkan di Jaka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r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ta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 tanggal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…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PRESIDEN REPU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LIK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NESIA,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SUSILO 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MBANG 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DH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YONO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92 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Diundangkan di Jakart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Pada tanggal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…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MENTER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I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HUK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 DAN H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K ASASI MANUSIA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REPU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LIK 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DONESIA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,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AMIR SY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MSUDI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LEMB</w:t>
      </w:r>
      <w:r>
        <w:rPr sz="22" baseline="0" dirty="0">
          <w:jc w:val="left"/>
          <w:rFonts w:ascii="Calibri" w:hAnsi="Calibri" w:cs="Calibri"/>
          <w:color w:val="000000"/>
          <w:spacing w:val="-3"/>
          <w:sz w:val="22"/>
          <w:szCs w:val="22"/>
        </w:rPr>
        <w:t>A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RAN NEGARA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REP</w:t>
      </w:r>
      <w:r>
        <w:rPr sz="22" baseline="0" dirty="0">
          <w:jc w:val="left"/>
          <w:rFonts w:ascii="Calibri" w:hAnsi="Calibri" w:cs="Calibri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BLIK INDONESIA TAHUN …  NOMOR …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50"/>
          <w:pgMar w:top="500" w:right="500" w:bottom="400" w:left="500" w:header="708" w:footer="708" w:gutter="0"/>
          <w:docGrid w:linePitch="360"/>
        </w:sectPr>
        <w:tabs>
          <w:tab w:val="left" w:pos="9724"/>
        </w:tabs>
        <w:spacing w:before="0" w:after="0" w:line="220" w:lineRule="exact"/>
        <w:ind w:left="920" w:right="0" w:firstLine="0"/>
      </w:pPr>
      <w:r/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	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93  </w:t>
      </w:r>
      <w:r/>
    </w:p>
    <w:p>
      <w:r/>
    </w:p>
    <w:sectPr>
      <w:type w:val="continuous"/>
      <w:pgSz w:w="11916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" w:fontKey="{5270428E-60D4-4D24-B552-DD9B834B7A59}"/>
  </w:font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6" w:fontKey="{6BE41B72-E028-40F6-AF9E-75DA063657AF}"/>
  </w:font>
  <w:font w:name="Calibri,Bold">
    <w:panose1 w:val="02000603000000000000"/>
    <w:charset w:val="00"/>
    <w:family w:val="auto"/>
    <w:pitch w:val="variable"/>
    <w:sig w:usb0="80000000" w:usb1="00000000" w:usb2="00000000" w:usb3="00000000" w:csb0="00000000" w:csb1="00000000"/>
    <w:embedBold r:id="rId1" w:fontKey="{8FA6F4AD-3AF0-447D-8BFE-07C9C24AA9C4}"/>
  </w:font>
  <w:font w:name="Symbol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5" w:fontKey="{98748A52-4F63-4677-BC23-594E10E4E459}"/>
  </w:font>
  <w:font w:name="Times New Roman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3" w:fontKey="{F8DF0CB4-5452-47C6-B6CF-58D8D7B8B208}"/>
  </w:font>
  <w:font w:name="Times New Roman,Italic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4" w:fontKey="{A36E8780-1E10-41E8-ACE3-E102281BFF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384" Type="http://schemas.openxmlformats.org/officeDocument/2006/relationships/hyperlink" TargetMode="External" Target="http://100.000.000.000"/><Relationship Id="rId385" Type="http://schemas.openxmlformats.org/officeDocument/2006/relationships/hyperlink" TargetMode="External" Target="http://50.000.000.000"/><Relationship Id="rId386" Type="http://schemas.openxmlformats.org/officeDocument/2006/relationships/hyperlink" TargetMode="External" Target="http://5.000.000.000"/><Relationship Id="rId387" Type="http://schemas.openxmlformats.org/officeDocument/2006/relationships/hyperlink" TargetMode="External" Target="http://2.000.000.000"/><Relationship Id="rId388" Type="http://schemas.openxmlformats.org/officeDocument/2006/relationships/hyperlink" TargetMode="External" Target="http://1.000.000.000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Relationship Id="rId4" Type="http://schemas.openxmlformats.org/officeDocument/2006/relationships/font" Target="../fonts/font4.odttf"/><Relationship Id="rId5" Type="http://schemas.openxmlformats.org/officeDocument/2006/relationships/font" Target="../fonts/font5.odttf"/><Relationship Id="rId6" Type="http://schemas.openxmlformats.org/officeDocument/2006/relationships/font" Target="../fonts/font6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2022-06-22T12:45:06Z</dcterms:created>
  <dcterms:modified xsi:type="dcterms:W3CDTF">2022-06-22T12:45:06Z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